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829" w:rsidRPr="00D501DE" w:rsidRDefault="00B47829" w:rsidP="00697F71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D501DE">
        <w:rPr>
          <w:rFonts w:ascii="Times New Roman" w:hAnsi="Times New Roman" w:cs="Times New Roman"/>
          <w:b/>
          <w:bCs/>
          <w:color w:val="000000"/>
          <w:sz w:val="36"/>
          <w:szCs w:val="36"/>
        </w:rPr>
        <w:t>От уплаты государственной пошлины за предоставление информации из ЕГР освобождаются</w:t>
      </w:r>
      <w:r w:rsidRPr="00D501DE">
        <w:rPr>
          <w:rFonts w:ascii="Times New Roman" w:hAnsi="Times New Roman" w:cs="Times New Roman"/>
          <w:color w:val="000000"/>
          <w:sz w:val="36"/>
          <w:szCs w:val="36"/>
        </w:rPr>
        <w:t>:</w:t>
      </w:r>
      <w:r>
        <w:rPr>
          <w:rFonts w:ascii="Times New Roman" w:hAnsi="Times New Roman" w:cs="Times New Roman"/>
          <w:color w:val="000000"/>
          <w:sz w:val="36"/>
          <w:szCs w:val="36"/>
        </w:rPr>
        <w:br/>
      </w:r>
    </w:p>
    <w:p w:rsidR="00B47829" w:rsidRPr="0093651E" w:rsidRDefault="00B47829" w:rsidP="00697F71">
      <w:pPr>
        <w:pStyle w:val="NormalWeb"/>
        <w:numPr>
          <w:ilvl w:val="0"/>
          <w:numId w:val="1"/>
        </w:numPr>
        <w:spacing w:before="0" w:beforeAutospacing="0" w:after="120" w:afterAutospacing="0"/>
        <w:ind w:left="641" w:hanging="357"/>
        <w:jc w:val="both"/>
        <w:rPr>
          <w:color w:val="000000"/>
          <w:sz w:val="30"/>
          <w:szCs w:val="30"/>
        </w:rPr>
      </w:pPr>
      <w:r w:rsidRPr="0093651E">
        <w:rPr>
          <w:b/>
          <w:bCs/>
          <w:color w:val="0C004B"/>
          <w:sz w:val="30"/>
          <w:szCs w:val="30"/>
        </w:rPr>
        <w:t>физические лица</w:t>
      </w:r>
      <w:r w:rsidRPr="0093651E">
        <w:rPr>
          <w:color w:val="000000"/>
          <w:sz w:val="30"/>
          <w:szCs w:val="30"/>
        </w:rPr>
        <w:t> – по запросам о субъектах пр</w:t>
      </w:r>
      <w:r>
        <w:rPr>
          <w:color w:val="000000"/>
          <w:sz w:val="30"/>
          <w:szCs w:val="30"/>
        </w:rPr>
        <w:t xml:space="preserve">едпринимательской деятельности, </w:t>
      </w:r>
      <w:r w:rsidRPr="0093651E">
        <w:rPr>
          <w:color w:val="000000"/>
          <w:sz w:val="30"/>
          <w:szCs w:val="30"/>
        </w:rPr>
        <w:t>осуществляющих деятельность, связанную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b/>
          <w:bCs/>
          <w:color w:val="000000"/>
          <w:sz w:val="30"/>
          <w:szCs w:val="30"/>
        </w:rPr>
        <w:t>с трудоустройством</w:t>
      </w:r>
      <w:r w:rsidRPr="0093651E">
        <w:rPr>
          <w:color w:val="000000"/>
          <w:sz w:val="30"/>
          <w:szCs w:val="30"/>
        </w:rPr>
        <w:t>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граждан Республики Беларусь </w:t>
      </w:r>
      <w:r w:rsidRPr="0093651E">
        <w:rPr>
          <w:b/>
          <w:bCs/>
          <w:color w:val="000000"/>
          <w:sz w:val="30"/>
          <w:szCs w:val="30"/>
        </w:rPr>
        <w:t>за границей</w:t>
      </w:r>
      <w:r w:rsidRPr="0093651E">
        <w:rPr>
          <w:color w:val="000000"/>
          <w:sz w:val="30"/>
          <w:szCs w:val="30"/>
        </w:rPr>
        <w:t>,</w:t>
      </w:r>
      <w:r w:rsidRPr="0093651E">
        <w:rPr>
          <w:b/>
          <w:bCs/>
          <w:color w:val="000000"/>
          <w:sz w:val="30"/>
          <w:szCs w:val="30"/>
        </w:rPr>
        <w:t> </w:t>
      </w:r>
      <w:r w:rsidRPr="0093651E">
        <w:rPr>
          <w:color w:val="000000"/>
          <w:sz w:val="30"/>
          <w:szCs w:val="30"/>
        </w:rPr>
        <w:t>сбором и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b/>
          <w:bCs/>
          <w:color w:val="000000"/>
          <w:sz w:val="30"/>
          <w:szCs w:val="30"/>
        </w:rPr>
        <w:t>распространением </w:t>
      </w:r>
      <w:r w:rsidRPr="0093651E">
        <w:rPr>
          <w:color w:val="000000"/>
          <w:sz w:val="30"/>
          <w:szCs w:val="30"/>
        </w:rPr>
        <w:t>(в том числе в сети Интернет) </w:t>
      </w:r>
      <w:r w:rsidRPr="0093651E">
        <w:rPr>
          <w:b/>
          <w:bCs/>
          <w:color w:val="000000"/>
          <w:sz w:val="30"/>
          <w:szCs w:val="30"/>
        </w:rPr>
        <w:t>информации о физических лицах</w:t>
      </w:r>
      <w:r w:rsidRPr="0093651E">
        <w:rPr>
          <w:color w:val="000000"/>
          <w:sz w:val="30"/>
          <w:szCs w:val="30"/>
        </w:rPr>
        <w:t> </w:t>
      </w:r>
      <w:r w:rsidRPr="0093651E">
        <w:rPr>
          <w:b/>
          <w:bCs/>
          <w:color w:val="000000"/>
          <w:sz w:val="30"/>
          <w:szCs w:val="30"/>
        </w:rPr>
        <w:t>в целях их знакомства</w:t>
      </w:r>
      <w:r w:rsidRPr="0093651E">
        <w:rPr>
          <w:color w:val="000000"/>
          <w:sz w:val="30"/>
          <w:szCs w:val="30"/>
        </w:rPr>
        <w:t>,  деятельность </w:t>
      </w:r>
      <w:r w:rsidRPr="0093651E">
        <w:rPr>
          <w:b/>
          <w:bCs/>
          <w:color w:val="000000"/>
          <w:sz w:val="30"/>
          <w:szCs w:val="30"/>
        </w:rPr>
        <w:t>по оказанию психологической помощи</w:t>
      </w:r>
      <w:r w:rsidRPr="0093651E">
        <w:rPr>
          <w:color w:val="000000"/>
          <w:sz w:val="30"/>
          <w:szCs w:val="30"/>
        </w:rPr>
        <w:t>, а также по запросам о предоставлении информации, содержащейся в ЕГР, </w:t>
      </w:r>
      <w:r w:rsidRPr="0093651E">
        <w:rPr>
          <w:b/>
          <w:bCs/>
          <w:color w:val="000000"/>
          <w:sz w:val="30"/>
          <w:szCs w:val="30"/>
        </w:rPr>
        <w:t>в целях защиты прав потребителей, начисления пенсий, социальных пособий и иных социальных выплат;</w:t>
      </w:r>
    </w:p>
    <w:p w:rsidR="00B47829" w:rsidRPr="0093651E" w:rsidRDefault="00B47829" w:rsidP="00697F71">
      <w:pPr>
        <w:pStyle w:val="NormalWeb"/>
        <w:numPr>
          <w:ilvl w:val="0"/>
          <w:numId w:val="1"/>
        </w:numPr>
        <w:spacing w:before="0" w:beforeAutospacing="0" w:after="120" w:afterAutospacing="0"/>
        <w:ind w:left="641" w:hanging="357"/>
        <w:jc w:val="both"/>
        <w:rPr>
          <w:color w:val="000000"/>
          <w:sz w:val="30"/>
          <w:szCs w:val="30"/>
        </w:rPr>
      </w:pPr>
      <w:r w:rsidRPr="0093651E">
        <w:rPr>
          <w:b/>
          <w:bCs/>
          <w:color w:val="0C004B"/>
          <w:sz w:val="30"/>
          <w:szCs w:val="30"/>
        </w:rPr>
        <w:t>государственные организации</w:t>
      </w:r>
      <w:r w:rsidRPr="0093651E">
        <w:rPr>
          <w:color w:val="000000"/>
          <w:sz w:val="30"/>
          <w:szCs w:val="30"/>
        </w:rPr>
        <w:t>, подчиненные (подотчетные) Президенту Республики Беларусь или подчиненные Совету Министров Республики Беларусь, </w:t>
      </w:r>
      <w:r w:rsidRPr="0093651E">
        <w:rPr>
          <w:b/>
          <w:bCs/>
          <w:color w:val="0C004B"/>
          <w:sz w:val="30"/>
          <w:szCs w:val="30"/>
        </w:rPr>
        <w:t>Национальная академия наук </w:t>
      </w:r>
      <w:r>
        <w:rPr>
          <w:b/>
          <w:bCs/>
          <w:color w:val="0C004B"/>
          <w:sz w:val="30"/>
          <w:szCs w:val="30"/>
        </w:rPr>
        <w:t xml:space="preserve"> </w:t>
      </w:r>
      <w:r w:rsidRPr="0093651E">
        <w:rPr>
          <w:b/>
          <w:bCs/>
          <w:color w:val="000000"/>
          <w:sz w:val="30"/>
          <w:szCs w:val="30"/>
        </w:rPr>
        <w:t>Беларуси</w:t>
      </w:r>
      <w:r w:rsidRPr="0093651E">
        <w:rPr>
          <w:color w:val="000000"/>
          <w:sz w:val="30"/>
          <w:szCs w:val="30"/>
        </w:rPr>
        <w:t>, </w:t>
      </w:r>
      <w:r w:rsidRPr="0093651E">
        <w:rPr>
          <w:b/>
          <w:bCs/>
          <w:color w:val="0C004B"/>
          <w:sz w:val="30"/>
          <w:szCs w:val="30"/>
        </w:rPr>
        <w:t>организации по государственной регистрации недвижимого имущества</w:t>
      </w:r>
      <w:r w:rsidRPr="0093651E">
        <w:rPr>
          <w:color w:val="000000"/>
          <w:sz w:val="30"/>
          <w:szCs w:val="30"/>
        </w:rPr>
        <w:t>, прав на него и сделок с ним, а также </w:t>
      </w:r>
      <w:r w:rsidRPr="0093651E">
        <w:rPr>
          <w:b/>
          <w:bCs/>
          <w:color w:val="0C004B"/>
          <w:sz w:val="30"/>
          <w:szCs w:val="30"/>
        </w:rPr>
        <w:t>нотариусы</w:t>
      </w:r>
      <w:r w:rsidRPr="0093651E">
        <w:rPr>
          <w:b/>
          <w:bCs/>
          <w:color w:val="000000"/>
          <w:sz w:val="30"/>
          <w:szCs w:val="30"/>
        </w:rPr>
        <w:t>, </w:t>
      </w:r>
      <w:r w:rsidRPr="0093651E">
        <w:rPr>
          <w:color w:val="000000"/>
          <w:sz w:val="30"/>
          <w:szCs w:val="30"/>
        </w:rPr>
        <w:t>государственное учреждение «</w:t>
      </w:r>
      <w:r w:rsidRPr="0093651E">
        <w:rPr>
          <w:b/>
          <w:bCs/>
          <w:color w:val="0C004B"/>
          <w:sz w:val="30"/>
          <w:szCs w:val="30"/>
        </w:rPr>
        <w:t>Агентство по гарантированному возмещению банковских вкладов (депозитов) физических лиц</w:t>
      </w:r>
      <w:r w:rsidRPr="0093651E">
        <w:rPr>
          <w:color w:val="000000"/>
          <w:sz w:val="30"/>
          <w:szCs w:val="30"/>
        </w:rPr>
        <w:t>»;</w:t>
      </w:r>
    </w:p>
    <w:p w:rsidR="00B47829" w:rsidRPr="0093651E" w:rsidRDefault="00B47829" w:rsidP="00697F71">
      <w:pPr>
        <w:pStyle w:val="NormalWeb"/>
        <w:numPr>
          <w:ilvl w:val="0"/>
          <w:numId w:val="1"/>
        </w:numPr>
        <w:spacing w:before="0" w:beforeAutospacing="0" w:after="120" w:afterAutospacing="0"/>
        <w:ind w:left="641" w:hanging="357"/>
        <w:jc w:val="both"/>
        <w:rPr>
          <w:color w:val="000000"/>
          <w:sz w:val="30"/>
          <w:szCs w:val="30"/>
        </w:rPr>
      </w:pPr>
      <w:r w:rsidRPr="0093651E">
        <w:rPr>
          <w:b/>
          <w:bCs/>
          <w:color w:val="0C004B"/>
          <w:sz w:val="30"/>
          <w:szCs w:val="30"/>
        </w:rPr>
        <w:t>республиканские органы государственного управления</w:t>
      </w:r>
      <w:r w:rsidRPr="0093651E">
        <w:rPr>
          <w:color w:val="000000"/>
          <w:sz w:val="30"/>
          <w:szCs w:val="30"/>
        </w:rPr>
        <w:t>, иные государственные органы и органы государственного управления, их структурные подразделения с правами юридического лица и территориальные органы,</w:t>
      </w:r>
      <w:r w:rsidRPr="0093651E">
        <w:rPr>
          <w:b/>
          <w:bCs/>
          <w:color w:val="000000"/>
          <w:sz w:val="30"/>
          <w:szCs w:val="30"/>
        </w:rPr>
        <w:t> </w:t>
      </w:r>
      <w:r w:rsidRPr="0093651E">
        <w:rPr>
          <w:b/>
          <w:bCs/>
          <w:color w:val="0C004B"/>
          <w:sz w:val="30"/>
          <w:szCs w:val="30"/>
        </w:rPr>
        <w:t>суды, органы прокуратуры, местные исполнительные и распорядительные органы</w:t>
      </w:r>
      <w:r w:rsidRPr="0093651E">
        <w:rPr>
          <w:color w:val="000000"/>
          <w:sz w:val="30"/>
          <w:szCs w:val="30"/>
        </w:rPr>
        <w:t>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(их структурные подразделения с правами юридического лица), </w:t>
      </w:r>
      <w:r w:rsidRPr="0093651E">
        <w:rPr>
          <w:b/>
          <w:bCs/>
          <w:color w:val="0C004B"/>
          <w:sz w:val="30"/>
          <w:szCs w:val="30"/>
        </w:rPr>
        <w:t>судебные исполнители</w:t>
      </w:r>
      <w:r w:rsidRPr="0093651E">
        <w:rPr>
          <w:color w:val="0C004B"/>
          <w:sz w:val="30"/>
          <w:szCs w:val="30"/>
        </w:rPr>
        <w:t>;</w:t>
      </w:r>
    </w:p>
    <w:p w:rsidR="00B47829" w:rsidRPr="0093651E" w:rsidRDefault="00B47829" w:rsidP="00697F71">
      <w:pPr>
        <w:pStyle w:val="NormalWeb"/>
        <w:numPr>
          <w:ilvl w:val="0"/>
          <w:numId w:val="1"/>
        </w:numPr>
        <w:spacing w:before="0" w:beforeAutospacing="0" w:after="120" w:afterAutospacing="0"/>
        <w:ind w:left="641" w:hanging="357"/>
        <w:jc w:val="both"/>
        <w:rPr>
          <w:color w:val="000000"/>
          <w:sz w:val="30"/>
          <w:szCs w:val="30"/>
        </w:rPr>
      </w:pPr>
      <w:r w:rsidRPr="0093651E">
        <w:rPr>
          <w:b/>
          <w:bCs/>
          <w:color w:val="0C004B"/>
          <w:sz w:val="30"/>
          <w:szCs w:val="30"/>
        </w:rPr>
        <w:t>организации, осуществляющие учет, расчет и </w:t>
      </w:r>
      <w:r>
        <w:rPr>
          <w:b/>
          <w:bCs/>
          <w:color w:val="0C004B"/>
          <w:sz w:val="30"/>
          <w:szCs w:val="30"/>
        </w:rPr>
        <w:t xml:space="preserve"> </w:t>
      </w:r>
      <w:r w:rsidRPr="0093651E">
        <w:rPr>
          <w:b/>
          <w:bCs/>
          <w:color w:val="0C004B"/>
          <w:sz w:val="30"/>
          <w:szCs w:val="30"/>
        </w:rPr>
        <w:t>начисление платы за жилищно-коммунальные услуги и </w:t>
      </w:r>
      <w:r>
        <w:rPr>
          <w:b/>
          <w:bCs/>
          <w:color w:val="0C004B"/>
          <w:sz w:val="30"/>
          <w:szCs w:val="30"/>
        </w:rPr>
        <w:t xml:space="preserve"> </w:t>
      </w:r>
      <w:r w:rsidRPr="0093651E">
        <w:rPr>
          <w:b/>
          <w:bCs/>
          <w:color w:val="0C004B"/>
          <w:sz w:val="30"/>
          <w:szCs w:val="30"/>
        </w:rPr>
        <w:t>платы за </w:t>
      </w:r>
      <w:r>
        <w:rPr>
          <w:b/>
          <w:bCs/>
          <w:color w:val="0C004B"/>
          <w:sz w:val="30"/>
          <w:szCs w:val="30"/>
        </w:rPr>
        <w:t xml:space="preserve"> </w:t>
      </w:r>
      <w:r w:rsidRPr="0093651E">
        <w:rPr>
          <w:b/>
          <w:bCs/>
          <w:color w:val="0C004B"/>
          <w:sz w:val="30"/>
          <w:szCs w:val="30"/>
        </w:rPr>
        <w:t>пользование жилым помещением</w:t>
      </w:r>
      <w:r w:rsidRPr="0093651E">
        <w:rPr>
          <w:color w:val="000000"/>
          <w:sz w:val="30"/>
          <w:szCs w:val="30"/>
        </w:rPr>
        <w:t> (за исключением газо- и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энергоснабжающих организаций, входящих в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 состав государственного производственного объединения по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топливу и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газификации «Белтопгаз» и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> государственного производственного объединения электроэнергетики «Белэнерго»), по запросам о предоставлении информации, необходимой для предоставления безналичной жилищной субсидии;</w:t>
      </w:r>
    </w:p>
    <w:p w:rsidR="00B47829" w:rsidRPr="0093651E" w:rsidRDefault="00B47829" w:rsidP="00697F71">
      <w:pPr>
        <w:pStyle w:val="NormalWeb"/>
        <w:numPr>
          <w:ilvl w:val="0"/>
          <w:numId w:val="1"/>
        </w:numPr>
        <w:spacing w:before="0" w:beforeAutospacing="0" w:after="0" w:afterAutospacing="0"/>
        <w:ind w:left="641" w:hanging="357"/>
        <w:jc w:val="both"/>
      </w:pPr>
      <w:r w:rsidRPr="0093651E">
        <w:rPr>
          <w:b/>
          <w:bCs/>
          <w:color w:val="0C004B"/>
          <w:sz w:val="30"/>
          <w:szCs w:val="30"/>
        </w:rPr>
        <w:t>организации, назначающие и выплачивающие государственные пособия семьям</w:t>
      </w:r>
      <w:r w:rsidRPr="0093651E">
        <w:rPr>
          <w:color w:val="0C004B"/>
          <w:sz w:val="30"/>
          <w:szCs w:val="30"/>
        </w:rPr>
        <w:t>,</w:t>
      </w:r>
      <w:r w:rsidRPr="0093651E">
        <w:rPr>
          <w:color w:val="000000"/>
          <w:sz w:val="30"/>
          <w:szCs w:val="30"/>
        </w:rPr>
        <w:t>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color w:val="000000"/>
          <w:sz w:val="30"/>
          <w:szCs w:val="30"/>
        </w:rPr>
        <w:t xml:space="preserve">воспитывающим детей, а </w:t>
      </w:r>
      <w:r>
        <w:rPr>
          <w:color w:val="000000"/>
          <w:sz w:val="30"/>
          <w:szCs w:val="30"/>
        </w:rPr>
        <w:t>т</w:t>
      </w:r>
      <w:r w:rsidRPr="0093651E">
        <w:rPr>
          <w:color w:val="000000"/>
          <w:sz w:val="30"/>
          <w:szCs w:val="30"/>
        </w:rPr>
        <w:t>акже </w:t>
      </w:r>
      <w:r>
        <w:rPr>
          <w:color w:val="000000"/>
          <w:sz w:val="30"/>
          <w:szCs w:val="30"/>
        </w:rPr>
        <w:t xml:space="preserve"> </w:t>
      </w:r>
      <w:r w:rsidRPr="0093651E">
        <w:rPr>
          <w:b/>
          <w:bCs/>
          <w:color w:val="0C004B"/>
          <w:sz w:val="30"/>
          <w:szCs w:val="30"/>
        </w:rPr>
        <w:t>временные</w:t>
      </w:r>
      <w:r>
        <w:rPr>
          <w:b/>
          <w:bCs/>
          <w:color w:val="0C004B"/>
          <w:sz w:val="30"/>
          <w:szCs w:val="30"/>
        </w:rPr>
        <w:t xml:space="preserve"> </w:t>
      </w:r>
      <w:r w:rsidRPr="0093651E">
        <w:rPr>
          <w:b/>
          <w:bCs/>
          <w:color w:val="0C004B"/>
          <w:sz w:val="30"/>
          <w:szCs w:val="30"/>
        </w:rPr>
        <w:t> (антикризисные) управляющие</w:t>
      </w:r>
      <w:r w:rsidRPr="0093651E">
        <w:rPr>
          <w:color w:val="000000"/>
          <w:sz w:val="30"/>
          <w:szCs w:val="30"/>
        </w:rPr>
        <w:t>, назначенные судом для осуществления своих полномочий в процедурах экономической несостоятельности (банкротства), по запросам о предоставлении информации, необходимой для выполнения возложенных на них законодательными актами обязанностей.</w:t>
      </w:r>
    </w:p>
    <w:p w:rsidR="00B47829" w:rsidRDefault="00B47829">
      <w:pPr>
        <w:rPr>
          <w:rFonts w:cs="Times New Roman"/>
        </w:rPr>
      </w:pPr>
    </w:p>
    <w:sectPr w:rsidR="00B47829" w:rsidSect="00697F71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807911"/>
    <w:multiLevelType w:val="multilevel"/>
    <w:tmpl w:val="C066A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F71"/>
    <w:rsid w:val="0000130C"/>
    <w:rsid w:val="000013CC"/>
    <w:rsid w:val="00001C4D"/>
    <w:rsid w:val="0000351C"/>
    <w:rsid w:val="0000355B"/>
    <w:rsid w:val="00003B2C"/>
    <w:rsid w:val="00006812"/>
    <w:rsid w:val="0000717B"/>
    <w:rsid w:val="00007295"/>
    <w:rsid w:val="00010916"/>
    <w:rsid w:val="0001190E"/>
    <w:rsid w:val="00012234"/>
    <w:rsid w:val="0001288B"/>
    <w:rsid w:val="00014481"/>
    <w:rsid w:val="000167EB"/>
    <w:rsid w:val="00017819"/>
    <w:rsid w:val="00017958"/>
    <w:rsid w:val="00021BA9"/>
    <w:rsid w:val="000229A0"/>
    <w:rsid w:val="0002358F"/>
    <w:rsid w:val="000247B7"/>
    <w:rsid w:val="00024B4F"/>
    <w:rsid w:val="0002589E"/>
    <w:rsid w:val="000322BA"/>
    <w:rsid w:val="00034F8C"/>
    <w:rsid w:val="00036105"/>
    <w:rsid w:val="00040098"/>
    <w:rsid w:val="00044804"/>
    <w:rsid w:val="00044CAC"/>
    <w:rsid w:val="00045BCA"/>
    <w:rsid w:val="000468F9"/>
    <w:rsid w:val="00047D17"/>
    <w:rsid w:val="000505DC"/>
    <w:rsid w:val="00052E34"/>
    <w:rsid w:val="00054CBD"/>
    <w:rsid w:val="000575A2"/>
    <w:rsid w:val="000575ED"/>
    <w:rsid w:val="00060572"/>
    <w:rsid w:val="0006141C"/>
    <w:rsid w:val="00062D9D"/>
    <w:rsid w:val="00063C7A"/>
    <w:rsid w:val="000641CC"/>
    <w:rsid w:val="000646D5"/>
    <w:rsid w:val="00070AE1"/>
    <w:rsid w:val="000712B7"/>
    <w:rsid w:val="00071ECF"/>
    <w:rsid w:val="00073DD4"/>
    <w:rsid w:val="00074826"/>
    <w:rsid w:val="000759C9"/>
    <w:rsid w:val="00077522"/>
    <w:rsid w:val="00077FA6"/>
    <w:rsid w:val="00082490"/>
    <w:rsid w:val="0008377D"/>
    <w:rsid w:val="00083D4C"/>
    <w:rsid w:val="000840E9"/>
    <w:rsid w:val="00085758"/>
    <w:rsid w:val="000858AA"/>
    <w:rsid w:val="000870D2"/>
    <w:rsid w:val="00087742"/>
    <w:rsid w:val="00087CAA"/>
    <w:rsid w:val="0009021C"/>
    <w:rsid w:val="0009082B"/>
    <w:rsid w:val="00091D58"/>
    <w:rsid w:val="00091E29"/>
    <w:rsid w:val="00091E39"/>
    <w:rsid w:val="00093D4A"/>
    <w:rsid w:val="00094BEC"/>
    <w:rsid w:val="0009648C"/>
    <w:rsid w:val="00097E75"/>
    <w:rsid w:val="000A018A"/>
    <w:rsid w:val="000A05BA"/>
    <w:rsid w:val="000A0E49"/>
    <w:rsid w:val="000A2BC0"/>
    <w:rsid w:val="000A2E50"/>
    <w:rsid w:val="000A3105"/>
    <w:rsid w:val="000A3C89"/>
    <w:rsid w:val="000A5D7F"/>
    <w:rsid w:val="000A5FDA"/>
    <w:rsid w:val="000A5FE1"/>
    <w:rsid w:val="000A6DEC"/>
    <w:rsid w:val="000A731B"/>
    <w:rsid w:val="000B0B22"/>
    <w:rsid w:val="000B15A9"/>
    <w:rsid w:val="000B3118"/>
    <w:rsid w:val="000B3F28"/>
    <w:rsid w:val="000B693F"/>
    <w:rsid w:val="000B7440"/>
    <w:rsid w:val="000C0107"/>
    <w:rsid w:val="000C5A83"/>
    <w:rsid w:val="000C7D61"/>
    <w:rsid w:val="000D22FF"/>
    <w:rsid w:val="000D2942"/>
    <w:rsid w:val="000D3472"/>
    <w:rsid w:val="000D46AD"/>
    <w:rsid w:val="000D4997"/>
    <w:rsid w:val="000D65BB"/>
    <w:rsid w:val="000D6BCE"/>
    <w:rsid w:val="000D7944"/>
    <w:rsid w:val="000D7A95"/>
    <w:rsid w:val="000E0604"/>
    <w:rsid w:val="000E1704"/>
    <w:rsid w:val="000E1B19"/>
    <w:rsid w:val="000E2C2D"/>
    <w:rsid w:val="000E46D7"/>
    <w:rsid w:val="000E48BD"/>
    <w:rsid w:val="000E59D4"/>
    <w:rsid w:val="000E5CBA"/>
    <w:rsid w:val="000E5EFE"/>
    <w:rsid w:val="000E6926"/>
    <w:rsid w:val="000E6B38"/>
    <w:rsid w:val="000E6E37"/>
    <w:rsid w:val="000E716B"/>
    <w:rsid w:val="000F1884"/>
    <w:rsid w:val="000F1B0A"/>
    <w:rsid w:val="000F1C1F"/>
    <w:rsid w:val="000F532F"/>
    <w:rsid w:val="000F5EBE"/>
    <w:rsid w:val="000F67F5"/>
    <w:rsid w:val="000F6B07"/>
    <w:rsid w:val="000F6C70"/>
    <w:rsid w:val="00101924"/>
    <w:rsid w:val="00105405"/>
    <w:rsid w:val="001055C4"/>
    <w:rsid w:val="00105747"/>
    <w:rsid w:val="001076AB"/>
    <w:rsid w:val="00110A67"/>
    <w:rsid w:val="00110CA8"/>
    <w:rsid w:val="00111012"/>
    <w:rsid w:val="00112430"/>
    <w:rsid w:val="00112B57"/>
    <w:rsid w:val="00113034"/>
    <w:rsid w:val="00114D78"/>
    <w:rsid w:val="00116652"/>
    <w:rsid w:val="00116E29"/>
    <w:rsid w:val="00117A15"/>
    <w:rsid w:val="00123CBD"/>
    <w:rsid w:val="0012442B"/>
    <w:rsid w:val="00126500"/>
    <w:rsid w:val="00126EC6"/>
    <w:rsid w:val="0012702D"/>
    <w:rsid w:val="00134ACB"/>
    <w:rsid w:val="001364CF"/>
    <w:rsid w:val="00137A52"/>
    <w:rsid w:val="00143B39"/>
    <w:rsid w:val="00143EA2"/>
    <w:rsid w:val="0014422A"/>
    <w:rsid w:val="00145652"/>
    <w:rsid w:val="0014638D"/>
    <w:rsid w:val="00150D62"/>
    <w:rsid w:val="00151FC8"/>
    <w:rsid w:val="00152C49"/>
    <w:rsid w:val="00152EE7"/>
    <w:rsid w:val="00153FE7"/>
    <w:rsid w:val="00155A3F"/>
    <w:rsid w:val="00156A85"/>
    <w:rsid w:val="00157009"/>
    <w:rsid w:val="00157D2B"/>
    <w:rsid w:val="00160CB3"/>
    <w:rsid w:val="00161F0C"/>
    <w:rsid w:val="00161FC7"/>
    <w:rsid w:val="00162C0D"/>
    <w:rsid w:val="00165680"/>
    <w:rsid w:val="0017014A"/>
    <w:rsid w:val="00170EFE"/>
    <w:rsid w:val="00171777"/>
    <w:rsid w:val="00172276"/>
    <w:rsid w:val="0017275D"/>
    <w:rsid w:val="00174132"/>
    <w:rsid w:val="00177837"/>
    <w:rsid w:val="00177875"/>
    <w:rsid w:val="00177B18"/>
    <w:rsid w:val="00181895"/>
    <w:rsid w:val="00181F59"/>
    <w:rsid w:val="00182BEF"/>
    <w:rsid w:val="00182F01"/>
    <w:rsid w:val="0018316E"/>
    <w:rsid w:val="001835DA"/>
    <w:rsid w:val="00183E28"/>
    <w:rsid w:val="00184E8A"/>
    <w:rsid w:val="00186D8D"/>
    <w:rsid w:val="00187DAA"/>
    <w:rsid w:val="001903B4"/>
    <w:rsid w:val="00190889"/>
    <w:rsid w:val="001920B7"/>
    <w:rsid w:val="001938AD"/>
    <w:rsid w:val="00194E1F"/>
    <w:rsid w:val="001954EA"/>
    <w:rsid w:val="001958FE"/>
    <w:rsid w:val="001964D8"/>
    <w:rsid w:val="001965AF"/>
    <w:rsid w:val="0019729E"/>
    <w:rsid w:val="00197D67"/>
    <w:rsid w:val="00197FC1"/>
    <w:rsid w:val="001A0226"/>
    <w:rsid w:val="001A0EED"/>
    <w:rsid w:val="001A15E7"/>
    <w:rsid w:val="001A1ADF"/>
    <w:rsid w:val="001A36D0"/>
    <w:rsid w:val="001A509D"/>
    <w:rsid w:val="001A53FE"/>
    <w:rsid w:val="001A6D40"/>
    <w:rsid w:val="001A7BA1"/>
    <w:rsid w:val="001B04EB"/>
    <w:rsid w:val="001B0A0B"/>
    <w:rsid w:val="001B0B90"/>
    <w:rsid w:val="001B0EF0"/>
    <w:rsid w:val="001B1CEE"/>
    <w:rsid w:val="001B39E6"/>
    <w:rsid w:val="001B4CE8"/>
    <w:rsid w:val="001B5154"/>
    <w:rsid w:val="001B56D7"/>
    <w:rsid w:val="001B6F3D"/>
    <w:rsid w:val="001B712E"/>
    <w:rsid w:val="001B7BA9"/>
    <w:rsid w:val="001C0A07"/>
    <w:rsid w:val="001C1E95"/>
    <w:rsid w:val="001C3A09"/>
    <w:rsid w:val="001C3A4C"/>
    <w:rsid w:val="001C43FA"/>
    <w:rsid w:val="001C7E1D"/>
    <w:rsid w:val="001D154A"/>
    <w:rsid w:val="001D3175"/>
    <w:rsid w:val="001D3446"/>
    <w:rsid w:val="001D3E2B"/>
    <w:rsid w:val="001D3EBB"/>
    <w:rsid w:val="001D4533"/>
    <w:rsid w:val="001D4F1F"/>
    <w:rsid w:val="001D5D4B"/>
    <w:rsid w:val="001D6F30"/>
    <w:rsid w:val="001D7514"/>
    <w:rsid w:val="001E1531"/>
    <w:rsid w:val="001E36D0"/>
    <w:rsid w:val="001E51E2"/>
    <w:rsid w:val="001E5F14"/>
    <w:rsid w:val="001E6ABD"/>
    <w:rsid w:val="001F250E"/>
    <w:rsid w:val="001F7665"/>
    <w:rsid w:val="001F7ED5"/>
    <w:rsid w:val="00200CE8"/>
    <w:rsid w:val="0020290E"/>
    <w:rsid w:val="00203202"/>
    <w:rsid w:val="0020495F"/>
    <w:rsid w:val="00205A25"/>
    <w:rsid w:val="002067EC"/>
    <w:rsid w:val="002067FF"/>
    <w:rsid w:val="00206B96"/>
    <w:rsid w:val="00210005"/>
    <w:rsid w:val="00217F5A"/>
    <w:rsid w:val="00223A9F"/>
    <w:rsid w:val="00223B9C"/>
    <w:rsid w:val="00223F78"/>
    <w:rsid w:val="00224FE8"/>
    <w:rsid w:val="0022506D"/>
    <w:rsid w:val="00225454"/>
    <w:rsid w:val="00226B0D"/>
    <w:rsid w:val="00226B76"/>
    <w:rsid w:val="00226BB7"/>
    <w:rsid w:val="0023090C"/>
    <w:rsid w:val="002312B7"/>
    <w:rsid w:val="00231454"/>
    <w:rsid w:val="00232BA0"/>
    <w:rsid w:val="00233C6C"/>
    <w:rsid w:val="00235521"/>
    <w:rsid w:val="00236206"/>
    <w:rsid w:val="00236440"/>
    <w:rsid w:val="00240A6F"/>
    <w:rsid w:val="00242A2B"/>
    <w:rsid w:val="0024303C"/>
    <w:rsid w:val="0024309D"/>
    <w:rsid w:val="0024527D"/>
    <w:rsid w:val="002466D9"/>
    <w:rsid w:val="00250BFF"/>
    <w:rsid w:val="00252D10"/>
    <w:rsid w:val="002537BB"/>
    <w:rsid w:val="002537C7"/>
    <w:rsid w:val="00254E8D"/>
    <w:rsid w:val="00256DBE"/>
    <w:rsid w:val="00257074"/>
    <w:rsid w:val="00263120"/>
    <w:rsid w:val="00264345"/>
    <w:rsid w:val="00264D56"/>
    <w:rsid w:val="002650F8"/>
    <w:rsid w:val="00265218"/>
    <w:rsid w:val="00265E78"/>
    <w:rsid w:val="00266366"/>
    <w:rsid w:val="00266A17"/>
    <w:rsid w:val="0027007A"/>
    <w:rsid w:val="00271D16"/>
    <w:rsid w:val="00271F2E"/>
    <w:rsid w:val="002756BB"/>
    <w:rsid w:val="00277A4C"/>
    <w:rsid w:val="002814B6"/>
    <w:rsid w:val="0028270A"/>
    <w:rsid w:val="002840F7"/>
    <w:rsid w:val="00286012"/>
    <w:rsid w:val="00286AA2"/>
    <w:rsid w:val="00287190"/>
    <w:rsid w:val="00287B8F"/>
    <w:rsid w:val="00291DBC"/>
    <w:rsid w:val="0029210D"/>
    <w:rsid w:val="00292BC3"/>
    <w:rsid w:val="00293215"/>
    <w:rsid w:val="0029483B"/>
    <w:rsid w:val="00294DA0"/>
    <w:rsid w:val="002961E5"/>
    <w:rsid w:val="002972CB"/>
    <w:rsid w:val="00297B5E"/>
    <w:rsid w:val="002A0FAA"/>
    <w:rsid w:val="002A2670"/>
    <w:rsid w:val="002A2DEC"/>
    <w:rsid w:val="002A31F4"/>
    <w:rsid w:val="002A4389"/>
    <w:rsid w:val="002A495A"/>
    <w:rsid w:val="002A4DEA"/>
    <w:rsid w:val="002A5336"/>
    <w:rsid w:val="002A6DED"/>
    <w:rsid w:val="002B0126"/>
    <w:rsid w:val="002B0A92"/>
    <w:rsid w:val="002B104F"/>
    <w:rsid w:val="002B26A8"/>
    <w:rsid w:val="002B325D"/>
    <w:rsid w:val="002B4275"/>
    <w:rsid w:val="002B4710"/>
    <w:rsid w:val="002B515F"/>
    <w:rsid w:val="002B5402"/>
    <w:rsid w:val="002B5596"/>
    <w:rsid w:val="002B6BBA"/>
    <w:rsid w:val="002C1DD2"/>
    <w:rsid w:val="002C22FE"/>
    <w:rsid w:val="002C524B"/>
    <w:rsid w:val="002C722A"/>
    <w:rsid w:val="002D197C"/>
    <w:rsid w:val="002D334E"/>
    <w:rsid w:val="002D4CEC"/>
    <w:rsid w:val="002D7741"/>
    <w:rsid w:val="002E26E3"/>
    <w:rsid w:val="002E2DCF"/>
    <w:rsid w:val="002E2EE3"/>
    <w:rsid w:val="002E4755"/>
    <w:rsid w:val="002E538A"/>
    <w:rsid w:val="002E54F0"/>
    <w:rsid w:val="002E61A2"/>
    <w:rsid w:val="002E68E3"/>
    <w:rsid w:val="002F016C"/>
    <w:rsid w:val="002F0E7C"/>
    <w:rsid w:val="002F1138"/>
    <w:rsid w:val="002F47DA"/>
    <w:rsid w:val="002F4EF0"/>
    <w:rsid w:val="002F56A8"/>
    <w:rsid w:val="002F5F1C"/>
    <w:rsid w:val="002F6FA1"/>
    <w:rsid w:val="002F79F0"/>
    <w:rsid w:val="002F7D54"/>
    <w:rsid w:val="002F7F95"/>
    <w:rsid w:val="003010E2"/>
    <w:rsid w:val="003021C0"/>
    <w:rsid w:val="0030313F"/>
    <w:rsid w:val="00305D44"/>
    <w:rsid w:val="003075FA"/>
    <w:rsid w:val="003077F5"/>
    <w:rsid w:val="00312A40"/>
    <w:rsid w:val="003135B6"/>
    <w:rsid w:val="003141B0"/>
    <w:rsid w:val="00314D73"/>
    <w:rsid w:val="00315464"/>
    <w:rsid w:val="003155B2"/>
    <w:rsid w:val="00315D17"/>
    <w:rsid w:val="003167D8"/>
    <w:rsid w:val="00316AB5"/>
    <w:rsid w:val="003218F2"/>
    <w:rsid w:val="00321AC5"/>
    <w:rsid w:val="003236A4"/>
    <w:rsid w:val="00324CF7"/>
    <w:rsid w:val="00325C75"/>
    <w:rsid w:val="00326386"/>
    <w:rsid w:val="00326B77"/>
    <w:rsid w:val="003272D2"/>
    <w:rsid w:val="003276A4"/>
    <w:rsid w:val="00327CB2"/>
    <w:rsid w:val="00330491"/>
    <w:rsid w:val="003308B6"/>
    <w:rsid w:val="00330DC6"/>
    <w:rsid w:val="0033151D"/>
    <w:rsid w:val="003324F4"/>
    <w:rsid w:val="003327CC"/>
    <w:rsid w:val="00334A0A"/>
    <w:rsid w:val="00334F6F"/>
    <w:rsid w:val="00335E8B"/>
    <w:rsid w:val="00337C83"/>
    <w:rsid w:val="0034004F"/>
    <w:rsid w:val="00340816"/>
    <w:rsid w:val="003415D4"/>
    <w:rsid w:val="00341E3B"/>
    <w:rsid w:val="00342689"/>
    <w:rsid w:val="003445DE"/>
    <w:rsid w:val="0035062A"/>
    <w:rsid w:val="0035071A"/>
    <w:rsid w:val="003508B1"/>
    <w:rsid w:val="00351138"/>
    <w:rsid w:val="00351ED9"/>
    <w:rsid w:val="00352CB2"/>
    <w:rsid w:val="00353362"/>
    <w:rsid w:val="003539ED"/>
    <w:rsid w:val="00354B74"/>
    <w:rsid w:val="00355124"/>
    <w:rsid w:val="00355650"/>
    <w:rsid w:val="00356AEA"/>
    <w:rsid w:val="003573DD"/>
    <w:rsid w:val="00360B4C"/>
    <w:rsid w:val="00360CE6"/>
    <w:rsid w:val="00361077"/>
    <w:rsid w:val="00362983"/>
    <w:rsid w:val="003677A2"/>
    <w:rsid w:val="00367FE3"/>
    <w:rsid w:val="00370B7A"/>
    <w:rsid w:val="00372659"/>
    <w:rsid w:val="00372775"/>
    <w:rsid w:val="00373DB8"/>
    <w:rsid w:val="003745A7"/>
    <w:rsid w:val="0037553A"/>
    <w:rsid w:val="003757CE"/>
    <w:rsid w:val="0037589C"/>
    <w:rsid w:val="003766C3"/>
    <w:rsid w:val="00377230"/>
    <w:rsid w:val="00377F5D"/>
    <w:rsid w:val="003833B0"/>
    <w:rsid w:val="003838E0"/>
    <w:rsid w:val="0038537A"/>
    <w:rsid w:val="00385AD8"/>
    <w:rsid w:val="00386ACD"/>
    <w:rsid w:val="00386C16"/>
    <w:rsid w:val="00387274"/>
    <w:rsid w:val="00387471"/>
    <w:rsid w:val="00387F93"/>
    <w:rsid w:val="0039153A"/>
    <w:rsid w:val="00391C1E"/>
    <w:rsid w:val="00392025"/>
    <w:rsid w:val="003920D1"/>
    <w:rsid w:val="00392409"/>
    <w:rsid w:val="003927C8"/>
    <w:rsid w:val="00393260"/>
    <w:rsid w:val="0039369B"/>
    <w:rsid w:val="003936F2"/>
    <w:rsid w:val="00393AD9"/>
    <w:rsid w:val="00394AA4"/>
    <w:rsid w:val="0039523D"/>
    <w:rsid w:val="003954E5"/>
    <w:rsid w:val="00395D2D"/>
    <w:rsid w:val="00395DDB"/>
    <w:rsid w:val="00396942"/>
    <w:rsid w:val="00396B81"/>
    <w:rsid w:val="00397F3F"/>
    <w:rsid w:val="003A2C38"/>
    <w:rsid w:val="003A3758"/>
    <w:rsid w:val="003A384D"/>
    <w:rsid w:val="003A3875"/>
    <w:rsid w:val="003A3F68"/>
    <w:rsid w:val="003A4984"/>
    <w:rsid w:val="003A574F"/>
    <w:rsid w:val="003A63C9"/>
    <w:rsid w:val="003A778C"/>
    <w:rsid w:val="003A7CB5"/>
    <w:rsid w:val="003A7DD8"/>
    <w:rsid w:val="003B0C74"/>
    <w:rsid w:val="003B2014"/>
    <w:rsid w:val="003B4C5B"/>
    <w:rsid w:val="003B5022"/>
    <w:rsid w:val="003B52A1"/>
    <w:rsid w:val="003B581B"/>
    <w:rsid w:val="003B654E"/>
    <w:rsid w:val="003B7234"/>
    <w:rsid w:val="003B7C97"/>
    <w:rsid w:val="003B7EFA"/>
    <w:rsid w:val="003C1F26"/>
    <w:rsid w:val="003C2275"/>
    <w:rsid w:val="003C23D4"/>
    <w:rsid w:val="003C357A"/>
    <w:rsid w:val="003C384C"/>
    <w:rsid w:val="003C445B"/>
    <w:rsid w:val="003C66CC"/>
    <w:rsid w:val="003C6D93"/>
    <w:rsid w:val="003C72B5"/>
    <w:rsid w:val="003D0784"/>
    <w:rsid w:val="003D0870"/>
    <w:rsid w:val="003D14BD"/>
    <w:rsid w:val="003D54A6"/>
    <w:rsid w:val="003D594E"/>
    <w:rsid w:val="003D67ED"/>
    <w:rsid w:val="003D79AE"/>
    <w:rsid w:val="003D7A17"/>
    <w:rsid w:val="003E1D95"/>
    <w:rsid w:val="003E29FE"/>
    <w:rsid w:val="003E3589"/>
    <w:rsid w:val="003E3D07"/>
    <w:rsid w:val="003E4C30"/>
    <w:rsid w:val="003E550A"/>
    <w:rsid w:val="003E6012"/>
    <w:rsid w:val="003E71A8"/>
    <w:rsid w:val="003F01D5"/>
    <w:rsid w:val="003F14AD"/>
    <w:rsid w:val="003F1F8C"/>
    <w:rsid w:val="003F35C3"/>
    <w:rsid w:val="003F5049"/>
    <w:rsid w:val="003F69D2"/>
    <w:rsid w:val="003F73A0"/>
    <w:rsid w:val="00400606"/>
    <w:rsid w:val="004029AD"/>
    <w:rsid w:val="0040524D"/>
    <w:rsid w:val="004062BB"/>
    <w:rsid w:val="004067B1"/>
    <w:rsid w:val="00406EA5"/>
    <w:rsid w:val="00413E66"/>
    <w:rsid w:val="00413FF9"/>
    <w:rsid w:val="004142BA"/>
    <w:rsid w:val="00414C41"/>
    <w:rsid w:val="004161C9"/>
    <w:rsid w:val="004161E2"/>
    <w:rsid w:val="00416553"/>
    <w:rsid w:val="00416C22"/>
    <w:rsid w:val="004215DB"/>
    <w:rsid w:val="00423370"/>
    <w:rsid w:val="00423EE7"/>
    <w:rsid w:val="00424C6A"/>
    <w:rsid w:val="0042536C"/>
    <w:rsid w:val="00426469"/>
    <w:rsid w:val="00426DE8"/>
    <w:rsid w:val="00430649"/>
    <w:rsid w:val="00430BBA"/>
    <w:rsid w:val="00430FE4"/>
    <w:rsid w:val="00431666"/>
    <w:rsid w:val="00433527"/>
    <w:rsid w:val="00433A15"/>
    <w:rsid w:val="00433F57"/>
    <w:rsid w:val="00434056"/>
    <w:rsid w:val="00434AAA"/>
    <w:rsid w:val="00434AED"/>
    <w:rsid w:val="00435FAF"/>
    <w:rsid w:val="00436C1B"/>
    <w:rsid w:val="004372F7"/>
    <w:rsid w:val="00442275"/>
    <w:rsid w:val="004433BE"/>
    <w:rsid w:val="004435DF"/>
    <w:rsid w:val="00444C68"/>
    <w:rsid w:val="00444EA3"/>
    <w:rsid w:val="00447732"/>
    <w:rsid w:val="00450207"/>
    <w:rsid w:val="00450994"/>
    <w:rsid w:val="00450BE5"/>
    <w:rsid w:val="00451302"/>
    <w:rsid w:val="00452A30"/>
    <w:rsid w:val="00453AC4"/>
    <w:rsid w:val="00453DCA"/>
    <w:rsid w:val="0045765D"/>
    <w:rsid w:val="004608EC"/>
    <w:rsid w:val="00460A1C"/>
    <w:rsid w:val="00461287"/>
    <w:rsid w:val="00462159"/>
    <w:rsid w:val="004623F4"/>
    <w:rsid w:val="00464BE9"/>
    <w:rsid w:val="00465E12"/>
    <w:rsid w:val="004661C3"/>
    <w:rsid w:val="00467CF5"/>
    <w:rsid w:val="0047069B"/>
    <w:rsid w:val="00471C8C"/>
    <w:rsid w:val="00473D66"/>
    <w:rsid w:val="00474EA8"/>
    <w:rsid w:val="00475580"/>
    <w:rsid w:val="0047574C"/>
    <w:rsid w:val="00477184"/>
    <w:rsid w:val="00477431"/>
    <w:rsid w:val="00480BA7"/>
    <w:rsid w:val="0048104B"/>
    <w:rsid w:val="00481CA4"/>
    <w:rsid w:val="00481CA7"/>
    <w:rsid w:val="00483968"/>
    <w:rsid w:val="00483E23"/>
    <w:rsid w:val="00484352"/>
    <w:rsid w:val="00484969"/>
    <w:rsid w:val="0048589A"/>
    <w:rsid w:val="00490EF2"/>
    <w:rsid w:val="00491871"/>
    <w:rsid w:val="00492626"/>
    <w:rsid w:val="00492705"/>
    <w:rsid w:val="00494DD0"/>
    <w:rsid w:val="0049505F"/>
    <w:rsid w:val="00495CEC"/>
    <w:rsid w:val="00495DEA"/>
    <w:rsid w:val="004962B1"/>
    <w:rsid w:val="00496C1F"/>
    <w:rsid w:val="004A00A1"/>
    <w:rsid w:val="004A0E5A"/>
    <w:rsid w:val="004A2242"/>
    <w:rsid w:val="004A248F"/>
    <w:rsid w:val="004A26DF"/>
    <w:rsid w:val="004A3755"/>
    <w:rsid w:val="004A3B5D"/>
    <w:rsid w:val="004A455C"/>
    <w:rsid w:val="004A74D6"/>
    <w:rsid w:val="004B0281"/>
    <w:rsid w:val="004B1940"/>
    <w:rsid w:val="004B227D"/>
    <w:rsid w:val="004B3003"/>
    <w:rsid w:val="004B339D"/>
    <w:rsid w:val="004B478D"/>
    <w:rsid w:val="004B525C"/>
    <w:rsid w:val="004B61D0"/>
    <w:rsid w:val="004B694A"/>
    <w:rsid w:val="004C0A42"/>
    <w:rsid w:val="004C1578"/>
    <w:rsid w:val="004C1F0B"/>
    <w:rsid w:val="004C2B3A"/>
    <w:rsid w:val="004C30B3"/>
    <w:rsid w:val="004C45AC"/>
    <w:rsid w:val="004C6162"/>
    <w:rsid w:val="004D06B9"/>
    <w:rsid w:val="004D40CF"/>
    <w:rsid w:val="004D756A"/>
    <w:rsid w:val="004D79BC"/>
    <w:rsid w:val="004E218B"/>
    <w:rsid w:val="004E3BBC"/>
    <w:rsid w:val="004E428B"/>
    <w:rsid w:val="004E4753"/>
    <w:rsid w:val="004E5322"/>
    <w:rsid w:val="004E6443"/>
    <w:rsid w:val="004E75E3"/>
    <w:rsid w:val="004F1BD1"/>
    <w:rsid w:val="004F1EBE"/>
    <w:rsid w:val="004F1EF1"/>
    <w:rsid w:val="004F2399"/>
    <w:rsid w:val="004F263C"/>
    <w:rsid w:val="004F26BE"/>
    <w:rsid w:val="004F3631"/>
    <w:rsid w:val="004F4293"/>
    <w:rsid w:val="004F5A01"/>
    <w:rsid w:val="004F5BA7"/>
    <w:rsid w:val="004F67EC"/>
    <w:rsid w:val="004F77E9"/>
    <w:rsid w:val="004F7882"/>
    <w:rsid w:val="004F7E78"/>
    <w:rsid w:val="005057F9"/>
    <w:rsid w:val="0050644B"/>
    <w:rsid w:val="005065D0"/>
    <w:rsid w:val="005102EE"/>
    <w:rsid w:val="0051095F"/>
    <w:rsid w:val="00511411"/>
    <w:rsid w:val="0051171B"/>
    <w:rsid w:val="005118A0"/>
    <w:rsid w:val="00511F53"/>
    <w:rsid w:val="00512AE6"/>
    <w:rsid w:val="00513B2B"/>
    <w:rsid w:val="00522056"/>
    <w:rsid w:val="00522FC1"/>
    <w:rsid w:val="0052332A"/>
    <w:rsid w:val="00523A04"/>
    <w:rsid w:val="00525D95"/>
    <w:rsid w:val="0052771A"/>
    <w:rsid w:val="00527864"/>
    <w:rsid w:val="00530580"/>
    <w:rsid w:val="00531A7D"/>
    <w:rsid w:val="00531D38"/>
    <w:rsid w:val="005320ED"/>
    <w:rsid w:val="005338A1"/>
    <w:rsid w:val="00534246"/>
    <w:rsid w:val="00534C5A"/>
    <w:rsid w:val="00535BDB"/>
    <w:rsid w:val="00536108"/>
    <w:rsid w:val="00537859"/>
    <w:rsid w:val="00537A8B"/>
    <w:rsid w:val="00537DE5"/>
    <w:rsid w:val="00537F81"/>
    <w:rsid w:val="0054167E"/>
    <w:rsid w:val="00542936"/>
    <w:rsid w:val="00542B21"/>
    <w:rsid w:val="005433D4"/>
    <w:rsid w:val="00544242"/>
    <w:rsid w:val="0054508D"/>
    <w:rsid w:val="00545C5A"/>
    <w:rsid w:val="0054770E"/>
    <w:rsid w:val="00547FB4"/>
    <w:rsid w:val="005516E1"/>
    <w:rsid w:val="00551F46"/>
    <w:rsid w:val="00552B08"/>
    <w:rsid w:val="005530A3"/>
    <w:rsid w:val="00554846"/>
    <w:rsid w:val="005569D1"/>
    <w:rsid w:val="00557981"/>
    <w:rsid w:val="00562357"/>
    <w:rsid w:val="00562426"/>
    <w:rsid w:val="00563B6B"/>
    <w:rsid w:val="00563F4B"/>
    <w:rsid w:val="00565384"/>
    <w:rsid w:val="005675E9"/>
    <w:rsid w:val="00571696"/>
    <w:rsid w:val="00572023"/>
    <w:rsid w:val="00572A0F"/>
    <w:rsid w:val="00572DC6"/>
    <w:rsid w:val="005743DC"/>
    <w:rsid w:val="005746E7"/>
    <w:rsid w:val="00576246"/>
    <w:rsid w:val="005768F3"/>
    <w:rsid w:val="00577370"/>
    <w:rsid w:val="005776B8"/>
    <w:rsid w:val="00577AF4"/>
    <w:rsid w:val="00580389"/>
    <w:rsid w:val="005809DB"/>
    <w:rsid w:val="005814F6"/>
    <w:rsid w:val="00586E05"/>
    <w:rsid w:val="00587F1C"/>
    <w:rsid w:val="00590991"/>
    <w:rsid w:val="005909BF"/>
    <w:rsid w:val="0059139E"/>
    <w:rsid w:val="00591A81"/>
    <w:rsid w:val="005920DF"/>
    <w:rsid w:val="0059328D"/>
    <w:rsid w:val="005A2EE0"/>
    <w:rsid w:val="005A347E"/>
    <w:rsid w:val="005A49AD"/>
    <w:rsid w:val="005A5B18"/>
    <w:rsid w:val="005A619D"/>
    <w:rsid w:val="005A61A7"/>
    <w:rsid w:val="005A711D"/>
    <w:rsid w:val="005B0699"/>
    <w:rsid w:val="005B13E8"/>
    <w:rsid w:val="005B28EE"/>
    <w:rsid w:val="005B2AEF"/>
    <w:rsid w:val="005B5FBD"/>
    <w:rsid w:val="005C06FD"/>
    <w:rsid w:val="005C1E60"/>
    <w:rsid w:val="005C3241"/>
    <w:rsid w:val="005C38D5"/>
    <w:rsid w:val="005C3D00"/>
    <w:rsid w:val="005C3E9C"/>
    <w:rsid w:val="005C5E5B"/>
    <w:rsid w:val="005C5ED3"/>
    <w:rsid w:val="005D113F"/>
    <w:rsid w:val="005D12E1"/>
    <w:rsid w:val="005D1BB1"/>
    <w:rsid w:val="005D26AC"/>
    <w:rsid w:val="005D2928"/>
    <w:rsid w:val="005D2DC8"/>
    <w:rsid w:val="005D4A5B"/>
    <w:rsid w:val="005D4FF6"/>
    <w:rsid w:val="005D71CD"/>
    <w:rsid w:val="005D7B0B"/>
    <w:rsid w:val="005E379A"/>
    <w:rsid w:val="005E40C0"/>
    <w:rsid w:val="005E5728"/>
    <w:rsid w:val="005E6B8D"/>
    <w:rsid w:val="005F0A11"/>
    <w:rsid w:val="005F21BB"/>
    <w:rsid w:val="005F2DD6"/>
    <w:rsid w:val="005F365D"/>
    <w:rsid w:val="005F39F5"/>
    <w:rsid w:val="005F4195"/>
    <w:rsid w:val="005F567D"/>
    <w:rsid w:val="005F6842"/>
    <w:rsid w:val="006029B2"/>
    <w:rsid w:val="00604D92"/>
    <w:rsid w:val="00605331"/>
    <w:rsid w:val="00605E04"/>
    <w:rsid w:val="00607125"/>
    <w:rsid w:val="00610529"/>
    <w:rsid w:val="00610B70"/>
    <w:rsid w:val="006112CF"/>
    <w:rsid w:val="00612C37"/>
    <w:rsid w:val="00613334"/>
    <w:rsid w:val="00614581"/>
    <w:rsid w:val="00615D2B"/>
    <w:rsid w:val="00616232"/>
    <w:rsid w:val="00616369"/>
    <w:rsid w:val="00620436"/>
    <w:rsid w:val="0062141A"/>
    <w:rsid w:val="00621A49"/>
    <w:rsid w:val="00621F98"/>
    <w:rsid w:val="0062290B"/>
    <w:rsid w:val="006236AE"/>
    <w:rsid w:val="00624A94"/>
    <w:rsid w:val="00625550"/>
    <w:rsid w:val="006273E5"/>
    <w:rsid w:val="006276F1"/>
    <w:rsid w:val="00627B45"/>
    <w:rsid w:val="00630968"/>
    <w:rsid w:val="006318E4"/>
    <w:rsid w:val="00632273"/>
    <w:rsid w:val="0063228D"/>
    <w:rsid w:val="006326E5"/>
    <w:rsid w:val="00633B9C"/>
    <w:rsid w:val="00634533"/>
    <w:rsid w:val="00634CE2"/>
    <w:rsid w:val="006358B6"/>
    <w:rsid w:val="00640987"/>
    <w:rsid w:val="00641A03"/>
    <w:rsid w:val="00642A5F"/>
    <w:rsid w:val="00643D11"/>
    <w:rsid w:val="006455C6"/>
    <w:rsid w:val="00646E6E"/>
    <w:rsid w:val="00647564"/>
    <w:rsid w:val="0064799D"/>
    <w:rsid w:val="00650E7D"/>
    <w:rsid w:val="0065312D"/>
    <w:rsid w:val="00653409"/>
    <w:rsid w:val="00653514"/>
    <w:rsid w:val="00653D7E"/>
    <w:rsid w:val="006565D4"/>
    <w:rsid w:val="00656A0D"/>
    <w:rsid w:val="00661904"/>
    <w:rsid w:val="006634B7"/>
    <w:rsid w:val="00663ABB"/>
    <w:rsid w:val="00664EC7"/>
    <w:rsid w:val="006660AD"/>
    <w:rsid w:val="006663CD"/>
    <w:rsid w:val="006669BF"/>
    <w:rsid w:val="006724C0"/>
    <w:rsid w:val="006738D0"/>
    <w:rsid w:val="00674F51"/>
    <w:rsid w:val="00676909"/>
    <w:rsid w:val="00680CB6"/>
    <w:rsid w:val="00680D59"/>
    <w:rsid w:val="00681D6E"/>
    <w:rsid w:val="0068206D"/>
    <w:rsid w:val="00682084"/>
    <w:rsid w:val="0068219C"/>
    <w:rsid w:val="0068254A"/>
    <w:rsid w:val="006845A3"/>
    <w:rsid w:val="00686527"/>
    <w:rsid w:val="00686F1F"/>
    <w:rsid w:val="00686FF6"/>
    <w:rsid w:val="006871C4"/>
    <w:rsid w:val="00687997"/>
    <w:rsid w:val="00690084"/>
    <w:rsid w:val="00691B25"/>
    <w:rsid w:val="00691DD5"/>
    <w:rsid w:val="00692C1F"/>
    <w:rsid w:val="006947A4"/>
    <w:rsid w:val="00694BB5"/>
    <w:rsid w:val="00695818"/>
    <w:rsid w:val="00696437"/>
    <w:rsid w:val="00697F71"/>
    <w:rsid w:val="006A080D"/>
    <w:rsid w:val="006A1067"/>
    <w:rsid w:val="006A1639"/>
    <w:rsid w:val="006A2999"/>
    <w:rsid w:val="006A3B56"/>
    <w:rsid w:val="006A4025"/>
    <w:rsid w:val="006A495E"/>
    <w:rsid w:val="006A5C8A"/>
    <w:rsid w:val="006A5D92"/>
    <w:rsid w:val="006A7B6E"/>
    <w:rsid w:val="006A7E66"/>
    <w:rsid w:val="006B013C"/>
    <w:rsid w:val="006B03B3"/>
    <w:rsid w:val="006B15B0"/>
    <w:rsid w:val="006B1F26"/>
    <w:rsid w:val="006B35E7"/>
    <w:rsid w:val="006B46CE"/>
    <w:rsid w:val="006B52E9"/>
    <w:rsid w:val="006C073B"/>
    <w:rsid w:val="006C0F2D"/>
    <w:rsid w:val="006C1183"/>
    <w:rsid w:val="006C2DC2"/>
    <w:rsid w:val="006C54AE"/>
    <w:rsid w:val="006C59CC"/>
    <w:rsid w:val="006C6196"/>
    <w:rsid w:val="006C6502"/>
    <w:rsid w:val="006C695B"/>
    <w:rsid w:val="006D3F02"/>
    <w:rsid w:val="006D5496"/>
    <w:rsid w:val="006D67C3"/>
    <w:rsid w:val="006D6C6D"/>
    <w:rsid w:val="006D7B14"/>
    <w:rsid w:val="006E091C"/>
    <w:rsid w:val="006E0EE6"/>
    <w:rsid w:val="006E2218"/>
    <w:rsid w:val="006E3A97"/>
    <w:rsid w:val="006E3C35"/>
    <w:rsid w:val="006E544C"/>
    <w:rsid w:val="006E6457"/>
    <w:rsid w:val="006E6AB2"/>
    <w:rsid w:val="006F0FCD"/>
    <w:rsid w:val="006F7C3B"/>
    <w:rsid w:val="006F7C64"/>
    <w:rsid w:val="00701AD3"/>
    <w:rsid w:val="00701BC8"/>
    <w:rsid w:val="00701C43"/>
    <w:rsid w:val="00701D87"/>
    <w:rsid w:val="00701EEF"/>
    <w:rsid w:val="00703704"/>
    <w:rsid w:val="00703F0C"/>
    <w:rsid w:val="00704ADE"/>
    <w:rsid w:val="007077A7"/>
    <w:rsid w:val="00711808"/>
    <w:rsid w:val="00713B40"/>
    <w:rsid w:val="0072004F"/>
    <w:rsid w:val="0072031B"/>
    <w:rsid w:val="0072070C"/>
    <w:rsid w:val="007209A4"/>
    <w:rsid w:val="00720CB6"/>
    <w:rsid w:val="007229A6"/>
    <w:rsid w:val="00723E18"/>
    <w:rsid w:val="00725023"/>
    <w:rsid w:val="007260C8"/>
    <w:rsid w:val="00726367"/>
    <w:rsid w:val="007273BD"/>
    <w:rsid w:val="00731556"/>
    <w:rsid w:val="00731DBB"/>
    <w:rsid w:val="0073240C"/>
    <w:rsid w:val="00733815"/>
    <w:rsid w:val="00733F9C"/>
    <w:rsid w:val="00734C92"/>
    <w:rsid w:val="00735A9C"/>
    <w:rsid w:val="00742282"/>
    <w:rsid w:val="00743FB5"/>
    <w:rsid w:val="00744942"/>
    <w:rsid w:val="00745802"/>
    <w:rsid w:val="007458FF"/>
    <w:rsid w:val="0074721F"/>
    <w:rsid w:val="00750CE9"/>
    <w:rsid w:val="007549D3"/>
    <w:rsid w:val="0075502E"/>
    <w:rsid w:val="0075599A"/>
    <w:rsid w:val="00756324"/>
    <w:rsid w:val="00757CA8"/>
    <w:rsid w:val="00757FE0"/>
    <w:rsid w:val="00760235"/>
    <w:rsid w:val="0076068D"/>
    <w:rsid w:val="0076309C"/>
    <w:rsid w:val="00763BB7"/>
    <w:rsid w:val="0076429E"/>
    <w:rsid w:val="00764906"/>
    <w:rsid w:val="00764AB7"/>
    <w:rsid w:val="00765E67"/>
    <w:rsid w:val="007670EC"/>
    <w:rsid w:val="007700F0"/>
    <w:rsid w:val="00771814"/>
    <w:rsid w:val="007729F1"/>
    <w:rsid w:val="007738B4"/>
    <w:rsid w:val="00773F09"/>
    <w:rsid w:val="007757E0"/>
    <w:rsid w:val="007777DF"/>
    <w:rsid w:val="00780EDE"/>
    <w:rsid w:val="0078155F"/>
    <w:rsid w:val="00781CAF"/>
    <w:rsid w:val="0078202C"/>
    <w:rsid w:val="007824FE"/>
    <w:rsid w:val="00783349"/>
    <w:rsid w:val="00784028"/>
    <w:rsid w:val="0078473D"/>
    <w:rsid w:val="00785DDA"/>
    <w:rsid w:val="00785FB3"/>
    <w:rsid w:val="00786AF8"/>
    <w:rsid w:val="00787520"/>
    <w:rsid w:val="00790B12"/>
    <w:rsid w:val="00790DD7"/>
    <w:rsid w:val="007919A4"/>
    <w:rsid w:val="0079274D"/>
    <w:rsid w:val="007930AF"/>
    <w:rsid w:val="00795516"/>
    <w:rsid w:val="0079678C"/>
    <w:rsid w:val="0079776D"/>
    <w:rsid w:val="007A045E"/>
    <w:rsid w:val="007A1C22"/>
    <w:rsid w:val="007A33E7"/>
    <w:rsid w:val="007A3478"/>
    <w:rsid w:val="007A3877"/>
    <w:rsid w:val="007A53D8"/>
    <w:rsid w:val="007A58C3"/>
    <w:rsid w:val="007A7C27"/>
    <w:rsid w:val="007A7E61"/>
    <w:rsid w:val="007B0055"/>
    <w:rsid w:val="007B0B04"/>
    <w:rsid w:val="007B0B4D"/>
    <w:rsid w:val="007B1A41"/>
    <w:rsid w:val="007B2A06"/>
    <w:rsid w:val="007B3CB2"/>
    <w:rsid w:val="007B4616"/>
    <w:rsid w:val="007B47A8"/>
    <w:rsid w:val="007B4C98"/>
    <w:rsid w:val="007B5A03"/>
    <w:rsid w:val="007B7725"/>
    <w:rsid w:val="007C20E9"/>
    <w:rsid w:val="007C2D21"/>
    <w:rsid w:val="007C48BD"/>
    <w:rsid w:val="007C5507"/>
    <w:rsid w:val="007C6F85"/>
    <w:rsid w:val="007D1086"/>
    <w:rsid w:val="007D232A"/>
    <w:rsid w:val="007D23B8"/>
    <w:rsid w:val="007D24A3"/>
    <w:rsid w:val="007D28EC"/>
    <w:rsid w:val="007D3ED3"/>
    <w:rsid w:val="007D4329"/>
    <w:rsid w:val="007D438A"/>
    <w:rsid w:val="007D45A8"/>
    <w:rsid w:val="007D4C1B"/>
    <w:rsid w:val="007D509A"/>
    <w:rsid w:val="007D51EC"/>
    <w:rsid w:val="007D5FE1"/>
    <w:rsid w:val="007D6DB9"/>
    <w:rsid w:val="007E03C3"/>
    <w:rsid w:val="007E0837"/>
    <w:rsid w:val="007E0E73"/>
    <w:rsid w:val="007E0F61"/>
    <w:rsid w:val="007E1278"/>
    <w:rsid w:val="007E18A9"/>
    <w:rsid w:val="007E1C89"/>
    <w:rsid w:val="007E2DC7"/>
    <w:rsid w:val="007E6268"/>
    <w:rsid w:val="007E640E"/>
    <w:rsid w:val="007E6A67"/>
    <w:rsid w:val="007F005D"/>
    <w:rsid w:val="007F02B2"/>
    <w:rsid w:val="007F1D24"/>
    <w:rsid w:val="007F28A5"/>
    <w:rsid w:val="007F4328"/>
    <w:rsid w:val="007F4842"/>
    <w:rsid w:val="007F6DFA"/>
    <w:rsid w:val="008034C7"/>
    <w:rsid w:val="008044B8"/>
    <w:rsid w:val="008049F7"/>
    <w:rsid w:val="00804E00"/>
    <w:rsid w:val="00806777"/>
    <w:rsid w:val="00806971"/>
    <w:rsid w:val="0080727C"/>
    <w:rsid w:val="00807CAD"/>
    <w:rsid w:val="00810948"/>
    <w:rsid w:val="00810E12"/>
    <w:rsid w:val="00811C74"/>
    <w:rsid w:val="00812A7D"/>
    <w:rsid w:val="0081440D"/>
    <w:rsid w:val="00815356"/>
    <w:rsid w:val="00816C3C"/>
    <w:rsid w:val="00820614"/>
    <w:rsid w:val="008209AE"/>
    <w:rsid w:val="00820FA2"/>
    <w:rsid w:val="00822931"/>
    <w:rsid w:val="0082377A"/>
    <w:rsid w:val="008239A9"/>
    <w:rsid w:val="00823C8E"/>
    <w:rsid w:val="00824E7E"/>
    <w:rsid w:val="008276BC"/>
    <w:rsid w:val="00827BD1"/>
    <w:rsid w:val="008304B5"/>
    <w:rsid w:val="00832508"/>
    <w:rsid w:val="00832E96"/>
    <w:rsid w:val="00834D42"/>
    <w:rsid w:val="00835ED2"/>
    <w:rsid w:val="008370D0"/>
    <w:rsid w:val="00837323"/>
    <w:rsid w:val="0084024C"/>
    <w:rsid w:val="00842CF1"/>
    <w:rsid w:val="00844065"/>
    <w:rsid w:val="008455E1"/>
    <w:rsid w:val="00845951"/>
    <w:rsid w:val="00845DA6"/>
    <w:rsid w:val="0084641C"/>
    <w:rsid w:val="00847C92"/>
    <w:rsid w:val="00850EB3"/>
    <w:rsid w:val="0085101F"/>
    <w:rsid w:val="0085178F"/>
    <w:rsid w:val="0085196D"/>
    <w:rsid w:val="00852D73"/>
    <w:rsid w:val="008544D7"/>
    <w:rsid w:val="0085517E"/>
    <w:rsid w:val="0085540F"/>
    <w:rsid w:val="008561EA"/>
    <w:rsid w:val="0085636E"/>
    <w:rsid w:val="008564F5"/>
    <w:rsid w:val="0085686D"/>
    <w:rsid w:val="00856C5A"/>
    <w:rsid w:val="00856DF8"/>
    <w:rsid w:val="008571C3"/>
    <w:rsid w:val="008600F7"/>
    <w:rsid w:val="008607DB"/>
    <w:rsid w:val="00865BB6"/>
    <w:rsid w:val="00866BEE"/>
    <w:rsid w:val="00867F63"/>
    <w:rsid w:val="00870E10"/>
    <w:rsid w:val="00870FEB"/>
    <w:rsid w:val="00871582"/>
    <w:rsid w:val="008735C4"/>
    <w:rsid w:val="0087398B"/>
    <w:rsid w:val="00873EBD"/>
    <w:rsid w:val="008740AF"/>
    <w:rsid w:val="0087414E"/>
    <w:rsid w:val="00875043"/>
    <w:rsid w:val="00880BFC"/>
    <w:rsid w:val="0088173E"/>
    <w:rsid w:val="008819CA"/>
    <w:rsid w:val="00882DAE"/>
    <w:rsid w:val="00885196"/>
    <w:rsid w:val="00885612"/>
    <w:rsid w:val="00885EA9"/>
    <w:rsid w:val="008872A6"/>
    <w:rsid w:val="00887C87"/>
    <w:rsid w:val="00887FA9"/>
    <w:rsid w:val="00891536"/>
    <w:rsid w:val="0089304F"/>
    <w:rsid w:val="00893AE9"/>
    <w:rsid w:val="00895A98"/>
    <w:rsid w:val="008978FE"/>
    <w:rsid w:val="008A1236"/>
    <w:rsid w:val="008A1905"/>
    <w:rsid w:val="008A1F35"/>
    <w:rsid w:val="008A229B"/>
    <w:rsid w:val="008A23C1"/>
    <w:rsid w:val="008A7334"/>
    <w:rsid w:val="008B1B29"/>
    <w:rsid w:val="008B3177"/>
    <w:rsid w:val="008B3834"/>
    <w:rsid w:val="008B5DA4"/>
    <w:rsid w:val="008C0189"/>
    <w:rsid w:val="008C1849"/>
    <w:rsid w:val="008C3BD6"/>
    <w:rsid w:val="008C4E77"/>
    <w:rsid w:val="008C64B8"/>
    <w:rsid w:val="008C7302"/>
    <w:rsid w:val="008C790A"/>
    <w:rsid w:val="008C7BBB"/>
    <w:rsid w:val="008C7E9F"/>
    <w:rsid w:val="008D0F3B"/>
    <w:rsid w:val="008D2C8B"/>
    <w:rsid w:val="008D535C"/>
    <w:rsid w:val="008D6197"/>
    <w:rsid w:val="008D6208"/>
    <w:rsid w:val="008D6F63"/>
    <w:rsid w:val="008D7783"/>
    <w:rsid w:val="008D7A2A"/>
    <w:rsid w:val="008E05C9"/>
    <w:rsid w:val="008E3961"/>
    <w:rsid w:val="008E541C"/>
    <w:rsid w:val="008E6DAE"/>
    <w:rsid w:val="008F3633"/>
    <w:rsid w:val="008F4CC5"/>
    <w:rsid w:val="008F4EB7"/>
    <w:rsid w:val="008F510E"/>
    <w:rsid w:val="008F6E8C"/>
    <w:rsid w:val="008F7E02"/>
    <w:rsid w:val="008F7F9A"/>
    <w:rsid w:val="00900571"/>
    <w:rsid w:val="00903281"/>
    <w:rsid w:val="009033F5"/>
    <w:rsid w:val="009059B6"/>
    <w:rsid w:val="0091113C"/>
    <w:rsid w:val="00911D2E"/>
    <w:rsid w:val="00911DF7"/>
    <w:rsid w:val="009138C9"/>
    <w:rsid w:val="00914FCE"/>
    <w:rsid w:val="0091574E"/>
    <w:rsid w:val="00915CAF"/>
    <w:rsid w:val="00916166"/>
    <w:rsid w:val="009166DF"/>
    <w:rsid w:val="00917132"/>
    <w:rsid w:val="00920306"/>
    <w:rsid w:val="00920B05"/>
    <w:rsid w:val="00921EA0"/>
    <w:rsid w:val="0092490B"/>
    <w:rsid w:val="00924AA5"/>
    <w:rsid w:val="00925798"/>
    <w:rsid w:val="009262F5"/>
    <w:rsid w:val="009268A2"/>
    <w:rsid w:val="0093003E"/>
    <w:rsid w:val="00931AB2"/>
    <w:rsid w:val="009327A9"/>
    <w:rsid w:val="00933286"/>
    <w:rsid w:val="00933727"/>
    <w:rsid w:val="0093448B"/>
    <w:rsid w:val="00934574"/>
    <w:rsid w:val="00934CFC"/>
    <w:rsid w:val="009355F4"/>
    <w:rsid w:val="00935898"/>
    <w:rsid w:val="009358EA"/>
    <w:rsid w:val="0093651E"/>
    <w:rsid w:val="00936DDA"/>
    <w:rsid w:val="00937F83"/>
    <w:rsid w:val="00942245"/>
    <w:rsid w:val="0094351F"/>
    <w:rsid w:val="00943877"/>
    <w:rsid w:val="00944363"/>
    <w:rsid w:val="0094437D"/>
    <w:rsid w:val="00944663"/>
    <w:rsid w:val="009478A4"/>
    <w:rsid w:val="00947EF0"/>
    <w:rsid w:val="00951798"/>
    <w:rsid w:val="009517B5"/>
    <w:rsid w:val="009526E7"/>
    <w:rsid w:val="0095302A"/>
    <w:rsid w:val="00954002"/>
    <w:rsid w:val="009548A0"/>
    <w:rsid w:val="00954AA8"/>
    <w:rsid w:val="00957B6A"/>
    <w:rsid w:val="00957DC7"/>
    <w:rsid w:val="00957F7D"/>
    <w:rsid w:val="00960280"/>
    <w:rsid w:val="00960E63"/>
    <w:rsid w:val="00961096"/>
    <w:rsid w:val="00963041"/>
    <w:rsid w:val="00964B6C"/>
    <w:rsid w:val="00964EC0"/>
    <w:rsid w:val="00965F62"/>
    <w:rsid w:val="00967A7E"/>
    <w:rsid w:val="00970CBC"/>
    <w:rsid w:val="00971F0A"/>
    <w:rsid w:val="0097204D"/>
    <w:rsid w:val="009741E6"/>
    <w:rsid w:val="0097422F"/>
    <w:rsid w:val="009757C8"/>
    <w:rsid w:val="0097607D"/>
    <w:rsid w:val="009768CF"/>
    <w:rsid w:val="00977011"/>
    <w:rsid w:val="00981C5A"/>
    <w:rsid w:val="00982131"/>
    <w:rsid w:val="0098249F"/>
    <w:rsid w:val="0098285A"/>
    <w:rsid w:val="00982D86"/>
    <w:rsid w:val="00982F92"/>
    <w:rsid w:val="00983ADD"/>
    <w:rsid w:val="00984595"/>
    <w:rsid w:val="00984969"/>
    <w:rsid w:val="00984FB0"/>
    <w:rsid w:val="0098506F"/>
    <w:rsid w:val="00985C52"/>
    <w:rsid w:val="00986382"/>
    <w:rsid w:val="009913F5"/>
    <w:rsid w:val="0099159B"/>
    <w:rsid w:val="00992E93"/>
    <w:rsid w:val="009955BC"/>
    <w:rsid w:val="00996B76"/>
    <w:rsid w:val="00997219"/>
    <w:rsid w:val="009976EB"/>
    <w:rsid w:val="00997A38"/>
    <w:rsid w:val="009A0365"/>
    <w:rsid w:val="009A1125"/>
    <w:rsid w:val="009A16C6"/>
    <w:rsid w:val="009A26BF"/>
    <w:rsid w:val="009A3870"/>
    <w:rsid w:val="009A40F7"/>
    <w:rsid w:val="009A634B"/>
    <w:rsid w:val="009A6D69"/>
    <w:rsid w:val="009A75EB"/>
    <w:rsid w:val="009A7B64"/>
    <w:rsid w:val="009A7E5B"/>
    <w:rsid w:val="009C0089"/>
    <w:rsid w:val="009C0363"/>
    <w:rsid w:val="009C066B"/>
    <w:rsid w:val="009C0770"/>
    <w:rsid w:val="009C0EFE"/>
    <w:rsid w:val="009C101F"/>
    <w:rsid w:val="009C152B"/>
    <w:rsid w:val="009C216F"/>
    <w:rsid w:val="009C2D78"/>
    <w:rsid w:val="009C2E1B"/>
    <w:rsid w:val="009C414E"/>
    <w:rsid w:val="009C4341"/>
    <w:rsid w:val="009C4E6D"/>
    <w:rsid w:val="009C6196"/>
    <w:rsid w:val="009C6774"/>
    <w:rsid w:val="009C685A"/>
    <w:rsid w:val="009C7EE7"/>
    <w:rsid w:val="009C7FB9"/>
    <w:rsid w:val="009D415C"/>
    <w:rsid w:val="009D4444"/>
    <w:rsid w:val="009D4635"/>
    <w:rsid w:val="009D54C2"/>
    <w:rsid w:val="009D6651"/>
    <w:rsid w:val="009D751E"/>
    <w:rsid w:val="009D7B34"/>
    <w:rsid w:val="009E06B7"/>
    <w:rsid w:val="009E0F9E"/>
    <w:rsid w:val="009E1A0C"/>
    <w:rsid w:val="009E3711"/>
    <w:rsid w:val="009E647B"/>
    <w:rsid w:val="009F022F"/>
    <w:rsid w:val="009F09C9"/>
    <w:rsid w:val="009F2077"/>
    <w:rsid w:val="009F3067"/>
    <w:rsid w:val="009F3511"/>
    <w:rsid w:val="009F4305"/>
    <w:rsid w:val="009F5E1C"/>
    <w:rsid w:val="009F62B0"/>
    <w:rsid w:val="009F6778"/>
    <w:rsid w:val="009F753D"/>
    <w:rsid w:val="00A0023C"/>
    <w:rsid w:val="00A02183"/>
    <w:rsid w:val="00A04142"/>
    <w:rsid w:val="00A05438"/>
    <w:rsid w:val="00A107DF"/>
    <w:rsid w:val="00A12713"/>
    <w:rsid w:val="00A143C1"/>
    <w:rsid w:val="00A1459C"/>
    <w:rsid w:val="00A1591E"/>
    <w:rsid w:val="00A15E3D"/>
    <w:rsid w:val="00A161BC"/>
    <w:rsid w:val="00A16D80"/>
    <w:rsid w:val="00A20B3C"/>
    <w:rsid w:val="00A21B33"/>
    <w:rsid w:val="00A23617"/>
    <w:rsid w:val="00A23BDE"/>
    <w:rsid w:val="00A2421D"/>
    <w:rsid w:val="00A251D9"/>
    <w:rsid w:val="00A30BBD"/>
    <w:rsid w:val="00A31B71"/>
    <w:rsid w:val="00A31FE6"/>
    <w:rsid w:val="00A32378"/>
    <w:rsid w:val="00A33013"/>
    <w:rsid w:val="00A33463"/>
    <w:rsid w:val="00A34456"/>
    <w:rsid w:val="00A369C8"/>
    <w:rsid w:val="00A36B98"/>
    <w:rsid w:val="00A407A7"/>
    <w:rsid w:val="00A40AA5"/>
    <w:rsid w:val="00A40CEE"/>
    <w:rsid w:val="00A4367D"/>
    <w:rsid w:val="00A43C40"/>
    <w:rsid w:val="00A4420D"/>
    <w:rsid w:val="00A446DD"/>
    <w:rsid w:val="00A450E5"/>
    <w:rsid w:val="00A4670C"/>
    <w:rsid w:val="00A47727"/>
    <w:rsid w:val="00A47890"/>
    <w:rsid w:val="00A5385E"/>
    <w:rsid w:val="00A5443D"/>
    <w:rsid w:val="00A55127"/>
    <w:rsid w:val="00A5563A"/>
    <w:rsid w:val="00A566E1"/>
    <w:rsid w:val="00A57DEB"/>
    <w:rsid w:val="00A6027E"/>
    <w:rsid w:val="00A60670"/>
    <w:rsid w:val="00A60E82"/>
    <w:rsid w:val="00A615B3"/>
    <w:rsid w:val="00A627FD"/>
    <w:rsid w:val="00A674EE"/>
    <w:rsid w:val="00A67D0A"/>
    <w:rsid w:val="00A71C54"/>
    <w:rsid w:val="00A7242A"/>
    <w:rsid w:val="00A730B4"/>
    <w:rsid w:val="00A73A72"/>
    <w:rsid w:val="00A750A9"/>
    <w:rsid w:val="00A76C26"/>
    <w:rsid w:val="00A77027"/>
    <w:rsid w:val="00A803D1"/>
    <w:rsid w:val="00A81EEE"/>
    <w:rsid w:val="00A84746"/>
    <w:rsid w:val="00A8520E"/>
    <w:rsid w:val="00A91D75"/>
    <w:rsid w:val="00A93029"/>
    <w:rsid w:val="00A95BDB"/>
    <w:rsid w:val="00A96028"/>
    <w:rsid w:val="00A96391"/>
    <w:rsid w:val="00A96C89"/>
    <w:rsid w:val="00AA1351"/>
    <w:rsid w:val="00AA24D6"/>
    <w:rsid w:val="00AA281C"/>
    <w:rsid w:val="00AA328C"/>
    <w:rsid w:val="00AA37B8"/>
    <w:rsid w:val="00AA4B47"/>
    <w:rsid w:val="00AA5630"/>
    <w:rsid w:val="00AA5720"/>
    <w:rsid w:val="00AA6082"/>
    <w:rsid w:val="00AA6C46"/>
    <w:rsid w:val="00AA6C86"/>
    <w:rsid w:val="00AB2389"/>
    <w:rsid w:val="00AB262B"/>
    <w:rsid w:val="00AB4202"/>
    <w:rsid w:val="00AB51B9"/>
    <w:rsid w:val="00AB5AE8"/>
    <w:rsid w:val="00AC02B8"/>
    <w:rsid w:val="00AC292C"/>
    <w:rsid w:val="00AC4C97"/>
    <w:rsid w:val="00AC514D"/>
    <w:rsid w:val="00AC5196"/>
    <w:rsid w:val="00AC577D"/>
    <w:rsid w:val="00AC6634"/>
    <w:rsid w:val="00AD0C70"/>
    <w:rsid w:val="00AD126C"/>
    <w:rsid w:val="00AD1656"/>
    <w:rsid w:val="00AD2CF0"/>
    <w:rsid w:val="00AD35A9"/>
    <w:rsid w:val="00AD3F7F"/>
    <w:rsid w:val="00AD58C3"/>
    <w:rsid w:val="00AD5B02"/>
    <w:rsid w:val="00AE1F1D"/>
    <w:rsid w:val="00AE2C00"/>
    <w:rsid w:val="00AE5255"/>
    <w:rsid w:val="00AF1F7D"/>
    <w:rsid w:val="00AF221E"/>
    <w:rsid w:val="00AF350D"/>
    <w:rsid w:val="00AF4671"/>
    <w:rsid w:val="00AF5998"/>
    <w:rsid w:val="00AF5AF1"/>
    <w:rsid w:val="00AF6963"/>
    <w:rsid w:val="00AF7B56"/>
    <w:rsid w:val="00B007FA"/>
    <w:rsid w:val="00B00CF1"/>
    <w:rsid w:val="00B00E48"/>
    <w:rsid w:val="00B0193E"/>
    <w:rsid w:val="00B01A3D"/>
    <w:rsid w:val="00B01C71"/>
    <w:rsid w:val="00B0221F"/>
    <w:rsid w:val="00B0562B"/>
    <w:rsid w:val="00B063DE"/>
    <w:rsid w:val="00B07029"/>
    <w:rsid w:val="00B0702E"/>
    <w:rsid w:val="00B07200"/>
    <w:rsid w:val="00B10B65"/>
    <w:rsid w:val="00B11830"/>
    <w:rsid w:val="00B15FB0"/>
    <w:rsid w:val="00B160A2"/>
    <w:rsid w:val="00B168B7"/>
    <w:rsid w:val="00B173A2"/>
    <w:rsid w:val="00B17D5B"/>
    <w:rsid w:val="00B20C1F"/>
    <w:rsid w:val="00B20E6E"/>
    <w:rsid w:val="00B21601"/>
    <w:rsid w:val="00B23067"/>
    <w:rsid w:val="00B23D0A"/>
    <w:rsid w:val="00B2530C"/>
    <w:rsid w:val="00B25FA0"/>
    <w:rsid w:val="00B27FF6"/>
    <w:rsid w:val="00B30375"/>
    <w:rsid w:val="00B30751"/>
    <w:rsid w:val="00B30FCC"/>
    <w:rsid w:val="00B32853"/>
    <w:rsid w:val="00B3397F"/>
    <w:rsid w:val="00B33D25"/>
    <w:rsid w:val="00B34218"/>
    <w:rsid w:val="00B34647"/>
    <w:rsid w:val="00B35CAB"/>
    <w:rsid w:val="00B36B2B"/>
    <w:rsid w:val="00B37018"/>
    <w:rsid w:val="00B37993"/>
    <w:rsid w:val="00B418E6"/>
    <w:rsid w:val="00B41C93"/>
    <w:rsid w:val="00B42C90"/>
    <w:rsid w:val="00B42D54"/>
    <w:rsid w:val="00B42E17"/>
    <w:rsid w:val="00B43CFA"/>
    <w:rsid w:val="00B4453F"/>
    <w:rsid w:val="00B462BD"/>
    <w:rsid w:val="00B465A7"/>
    <w:rsid w:val="00B4675A"/>
    <w:rsid w:val="00B47829"/>
    <w:rsid w:val="00B50F9C"/>
    <w:rsid w:val="00B51579"/>
    <w:rsid w:val="00B525B9"/>
    <w:rsid w:val="00B5407B"/>
    <w:rsid w:val="00B55172"/>
    <w:rsid w:val="00B55BBF"/>
    <w:rsid w:val="00B56363"/>
    <w:rsid w:val="00B57BC0"/>
    <w:rsid w:val="00B60EB3"/>
    <w:rsid w:val="00B63B77"/>
    <w:rsid w:val="00B64CA1"/>
    <w:rsid w:val="00B656EB"/>
    <w:rsid w:val="00B666E9"/>
    <w:rsid w:val="00B670CC"/>
    <w:rsid w:val="00B6764A"/>
    <w:rsid w:val="00B67816"/>
    <w:rsid w:val="00B71334"/>
    <w:rsid w:val="00B72F46"/>
    <w:rsid w:val="00B73AB7"/>
    <w:rsid w:val="00B74188"/>
    <w:rsid w:val="00B7529D"/>
    <w:rsid w:val="00B75942"/>
    <w:rsid w:val="00B76C35"/>
    <w:rsid w:val="00B77044"/>
    <w:rsid w:val="00B83D98"/>
    <w:rsid w:val="00B853B8"/>
    <w:rsid w:val="00B86786"/>
    <w:rsid w:val="00B8761F"/>
    <w:rsid w:val="00B87ACF"/>
    <w:rsid w:val="00B9005A"/>
    <w:rsid w:val="00B9325C"/>
    <w:rsid w:val="00B933E0"/>
    <w:rsid w:val="00B939EA"/>
    <w:rsid w:val="00B94325"/>
    <w:rsid w:val="00B9571F"/>
    <w:rsid w:val="00B962A4"/>
    <w:rsid w:val="00B966B1"/>
    <w:rsid w:val="00BA2941"/>
    <w:rsid w:val="00BA437C"/>
    <w:rsid w:val="00BA4D1A"/>
    <w:rsid w:val="00BA5D5F"/>
    <w:rsid w:val="00BA6719"/>
    <w:rsid w:val="00BA751A"/>
    <w:rsid w:val="00BB0CDC"/>
    <w:rsid w:val="00BB1183"/>
    <w:rsid w:val="00BB1807"/>
    <w:rsid w:val="00BB18E8"/>
    <w:rsid w:val="00BB27AA"/>
    <w:rsid w:val="00BB4522"/>
    <w:rsid w:val="00BB6662"/>
    <w:rsid w:val="00BB6D1B"/>
    <w:rsid w:val="00BC190D"/>
    <w:rsid w:val="00BC1E74"/>
    <w:rsid w:val="00BC4FA1"/>
    <w:rsid w:val="00BC5C50"/>
    <w:rsid w:val="00BC7B57"/>
    <w:rsid w:val="00BD0506"/>
    <w:rsid w:val="00BD2E3D"/>
    <w:rsid w:val="00BD33BA"/>
    <w:rsid w:val="00BD39EA"/>
    <w:rsid w:val="00BD4907"/>
    <w:rsid w:val="00BD4DED"/>
    <w:rsid w:val="00BD5018"/>
    <w:rsid w:val="00BD57F2"/>
    <w:rsid w:val="00BD5F60"/>
    <w:rsid w:val="00BD717C"/>
    <w:rsid w:val="00BD7C75"/>
    <w:rsid w:val="00BE2011"/>
    <w:rsid w:val="00BE228E"/>
    <w:rsid w:val="00BE444B"/>
    <w:rsid w:val="00BE469D"/>
    <w:rsid w:val="00BE512A"/>
    <w:rsid w:val="00BE6043"/>
    <w:rsid w:val="00BE6C3B"/>
    <w:rsid w:val="00BF1808"/>
    <w:rsid w:val="00BF1FEC"/>
    <w:rsid w:val="00BF3F8A"/>
    <w:rsid w:val="00BF46F2"/>
    <w:rsid w:val="00BF487B"/>
    <w:rsid w:val="00BF4A55"/>
    <w:rsid w:val="00BF4FB7"/>
    <w:rsid w:val="00BF58AF"/>
    <w:rsid w:val="00BF5DF5"/>
    <w:rsid w:val="00BF6003"/>
    <w:rsid w:val="00BF606A"/>
    <w:rsid w:val="00BF62CB"/>
    <w:rsid w:val="00BF65B1"/>
    <w:rsid w:val="00BF7690"/>
    <w:rsid w:val="00C0008B"/>
    <w:rsid w:val="00C0202E"/>
    <w:rsid w:val="00C05084"/>
    <w:rsid w:val="00C06CB6"/>
    <w:rsid w:val="00C07725"/>
    <w:rsid w:val="00C078BD"/>
    <w:rsid w:val="00C13D40"/>
    <w:rsid w:val="00C15A6E"/>
    <w:rsid w:val="00C15F5A"/>
    <w:rsid w:val="00C20111"/>
    <w:rsid w:val="00C21682"/>
    <w:rsid w:val="00C21E03"/>
    <w:rsid w:val="00C24720"/>
    <w:rsid w:val="00C24A68"/>
    <w:rsid w:val="00C24B6E"/>
    <w:rsid w:val="00C253B9"/>
    <w:rsid w:val="00C25426"/>
    <w:rsid w:val="00C25AFE"/>
    <w:rsid w:val="00C261FA"/>
    <w:rsid w:val="00C27B53"/>
    <w:rsid w:val="00C30C65"/>
    <w:rsid w:val="00C3165F"/>
    <w:rsid w:val="00C34A5C"/>
    <w:rsid w:val="00C34D74"/>
    <w:rsid w:val="00C367F3"/>
    <w:rsid w:val="00C37175"/>
    <w:rsid w:val="00C37C52"/>
    <w:rsid w:val="00C4126D"/>
    <w:rsid w:val="00C4208A"/>
    <w:rsid w:val="00C42437"/>
    <w:rsid w:val="00C429FC"/>
    <w:rsid w:val="00C44282"/>
    <w:rsid w:val="00C459C2"/>
    <w:rsid w:val="00C45DDE"/>
    <w:rsid w:val="00C462B4"/>
    <w:rsid w:val="00C465C1"/>
    <w:rsid w:val="00C467BB"/>
    <w:rsid w:val="00C47BE2"/>
    <w:rsid w:val="00C53BEC"/>
    <w:rsid w:val="00C550FF"/>
    <w:rsid w:val="00C56818"/>
    <w:rsid w:val="00C63266"/>
    <w:rsid w:val="00C65484"/>
    <w:rsid w:val="00C65E16"/>
    <w:rsid w:val="00C669D9"/>
    <w:rsid w:val="00C66C72"/>
    <w:rsid w:val="00C67340"/>
    <w:rsid w:val="00C72C17"/>
    <w:rsid w:val="00C72F6D"/>
    <w:rsid w:val="00C743F0"/>
    <w:rsid w:val="00C74922"/>
    <w:rsid w:val="00C76298"/>
    <w:rsid w:val="00C76CED"/>
    <w:rsid w:val="00C800D0"/>
    <w:rsid w:val="00C80372"/>
    <w:rsid w:val="00C80765"/>
    <w:rsid w:val="00C820D4"/>
    <w:rsid w:val="00C84484"/>
    <w:rsid w:val="00C86D23"/>
    <w:rsid w:val="00C87934"/>
    <w:rsid w:val="00C87E5C"/>
    <w:rsid w:val="00C91660"/>
    <w:rsid w:val="00C97826"/>
    <w:rsid w:val="00CA1357"/>
    <w:rsid w:val="00CA1BE8"/>
    <w:rsid w:val="00CA1C8C"/>
    <w:rsid w:val="00CA200D"/>
    <w:rsid w:val="00CA305A"/>
    <w:rsid w:val="00CA6C43"/>
    <w:rsid w:val="00CA707C"/>
    <w:rsid w:val="00CA7AF3"/>
    <w:rsid w:val="00CB1336"/>
    <w:rsid w:val="00CB3C46"/>
    <w:rsid w:val="00CB3C8D"/>
    <w:rsid w:val="00CB3EC2"/>
    <w:rsid w:val="00CB45E6"/>
    <w:rsid w:val="00CB481D"/>
    <w:rsid w:val="00CB5FB6"/>
    <w:rsid w:val="00CB709A"/>
    <w:rsid w:val="00CC01F6"/>
    <w:rsid w:val="00CC0F63"/>
    <w:rsid w:val="00CC3E34"/>
    <w:rsid w:val="00CC4ECD"/>
    <w:rsid w:val="00CC771E"/>
    <w:rsid w:val="00CD1BB3"/>
    <w:rsid w:val="00CD3966"/>
    <w:rsid w:val="00CD4218"/>
    <w:rsid w:val="00CD73FB"/>
    <w:rsid w:val="00CD7768"/>
    <w:rsid w:val="00CE060C"/>
    <w:rsid w:val="00CE1490"/>
    <w:rsid w:val="00CE207F"/>
    <w:rsid w:val="00CE4244"/>
    <w:rsid w:val="00CE42D1"/>
    <w:rsid w:val="00CE4E1C"/>
    <w:rsid w:val="00CE57E9"/>
    <w:rsid w:val="00CE6061"/>
    <w:rsid w:val="00CE64BF"/>
    <w:rsid w:val="00CF055E"/>
    <w:rsid w:val="00CF0950"/>
    <w:rsid w:val="00CF162E"/>
    <w:rsid w:val="00CF1BE5"/>
    <w:rsid w:val="00CF1FFC"/>
    <w:rsid w:val="00CF3BD9"/>
    <w:rsid w:val="00CF3EAF"/>
    <w:rsid w:val="00CF4D64"/>
    <w:rsid w:val="00CF4E09"/>
    <w:rsid w:val="00CF64AD"/>
    <w:rsid w:val="00CF6C23"/>
    <w:rsid w:val="00CF7DB6"/>
    <w:rsid w:val="00D01E55"/>
    <w:rsid w:val="00D04F48"/>
    <w:rsid w:val="00D0564A"/>
    <w:rsid w:val="00D05E0F"/>
    <w:rsid w:val="00D149CC"/>
    <w:rsid w:val="00D16A01"/>
    <w:rsid w:val="00D17388"/>
    <w:rsid w:val="00D17661"/>
    <w:rsid w:val="00D235DA"/>
    <w:rsid w:val="00D2390C"/>
    <w:rsid w:val="00D23DF1"/>
    <w:rsid w:val="00D23FCF"/>
    <w:rsid w:val="00D25E21"/>
    <w:rsid w:val="00D25EB6"/>
    <w:rsid w:val="00D27038"/>
    <w:rsid w:val="00D30417"/>
    <w:rsid w:val="00D3068D"/>
    <w:rsid w:val="00D315C1"/>
    <w:rsid w:val="00D319F2"/>
    <w:rsid w:val="00D33289"/>
    <w:rsid w:val="00D3432A"/>
    <w:rsid w:val="00D3451A"/>
    <w:rsid w:val="00D34FE3"/>
    <w:rsid w:val="00D365AB"/>
    <w:rsid w:val="00D36B4F"/>
    <w:rsid w:val="00D40F38"/>
    <w:rsid w:val="00D41584"/>
    <w:rsid w:val="00D420BE"/>
    <w:rsid w:val="00D44785"/>
    <w:rsid w:val="00D501DE"/>
    <w:rsid w:val="00D501EF"/>
    <w:rsid w:val="00D51C55"/>
    <w:rsid w:val="00D51DE7"/>
    <w:rsid w:val="00D53DE4"/>
    <w:rsid w:val="00D55105"/>
    <w:rsid w:val="00D55A17"/>
    <w:rsid w:val="00D560A2"/>
    <w:rsid w:val="00D61145"/>
    <w:rsid w:val="00D6117E"/>
    <w:rsid w:val="00D626B0"/>
    <w:rsid w:val="00D71061"/>
    <w:rsid w:val="00D71203"/>
    <w:rsid w:val="00D714B0"/>
    <w:rsid w:val="00D716D8"/>
    <w:rsid w:val="00D734FC"/>
    <w:rsid w:val="00D73F66"/>
    <w:rsid w:val="00D7416A"/>
    <w:rsid w:val="00D74CEF"/>
    <w:rsid w:val="00D7649B"/>
    <w:rsid w:val="00D7680A"/>
    <w:rsid w:val="00D7779B"/>
    <w:rsid w:val="00D815E2"/>
    <w:rsid w:val="00D82308"/>
    <w:rsid w:val="00D832DB"/>
    <w:rsid w:val="00D83426"/>
    <w:rsid w:val="00D83BCA"/>
    <w:rsid w:val="00D8416A"/>
    <w:rsid w:val="00D84D81"/>
    <w:rsid w:val="00D92160"/>
    <w:rsid w:val="00D93448"/>
    <w:rsid w:val="00D949B2"/>
    <w:rsid w:val="00D94C57"/>
    <w:rsid w:val="00D9592B"/>
    <w:rsid w:val="00D9785E"/>
    <w:rsid w:val="00DA0402"/>
    <w:rsid w:val="00DA22C8"/>
    <w:rsid w:val="00DA240C"/>
    <w:rsid w:val="00DA460F"/>
    <w:rsid w:val="00DB0F31"/>
    <w:rsid w:val="00DB1134"/>
    <w:rsid w:val="00DB1371"/>
    <w:rsid w:val="00DB1A83"/>
    <w:rsid w:val="00DB30C5"/>
    <w:rsid w:val="00DB322D"/>
    <w:rsid w:val="00DB35DD"/>
    <w:rsid w:val="00DB4176"/>
    <w:rsid w:val="00DC18C8"/>
    <w:rsid w:val="00DC1E6A"/>
    <w:rsid w:val="00DC2C85"/>
    <w:rsid w:val="00DC332B"/>
    <w:rsid w:val="00DC3617"/>
    <w:rsid w:val="00DC4C95"/>
    <w:rsid w:val="00DC59E7"/>
    <w:rsid w:val="00DC636C"/>
    <w:rsid w:val="00DC63E5"/>
    <w:rsid w:val="00DC6871"/>
    <w:rsid w:val="00DC6F9E"/>
    <w:rsid w:val="00DC72B1"/>
    <w:rsid w:val="00DD05B5"/>
    <w:rsid w:val="00DD1855"/>
    <w:rsid w:val="00DD1E13"/>
    <w:rsid w:val="00DD3B58"/>
    <w:rsid w:val="00DD40C9"/>
    <w:rsid w:val="00DD7141"/>
    <w:rsid w:val="00DE04D0"/>
    <w:rsid w:val="00DE1CB7"/>
    <w:rsid w:val="00DE1EE3"/>
    <w:rsid w:val="00DE3271"/>
    <w:rsid w:val="00DE3699"/>
    <w:rsid w:val="00DE43C7"/>
    <w:rsid w:val="00DE4797"/>
    <w:rsid w:val="00DE5CBA"/>
    <w:rsid w:val="00DE7355"/>
    <w:rsid w:val="00DE7592"/>
    <w:rsid w:val="00DE7633"/>
    <w:rsid w:val="00DE7C72"/>
    <w:rsid w:val="00DE7D81"/>
    <w:rsid w:val="00DE7DE6"/>
    <w:rsid w:val="00DE7E51"/>
    <w:rsid w:val="00DF10E8"/>
    <w:rsid w:val="00DF1FCD"/>
    <w:rsid w:val="00DF2C62"/>
    <w:rsid w:val="00DF366B"/>
    <w:rsid w:val="00DF389F"/>
    <w:rsid w:val="00DF522C"/>
    <w:rsid w:val="00DF5EAD"/>
    <w:rsid w:val="00DF6292"/>
    <w:rsid w:val="00DF7B19"/>
    <w:rsid w:val="00E0167B"/>
    <w:rsid w:val="00E0673B"/>
    <w:rsid w:val="00E06C32"/>
    <w:rsid w:val="00E06EFB"/>
    <w:rsid w:val="00E072CD"/>
    <w:rsid w:val="00E07673"/>
    <w:rsid w:val="00E07E05"/>
    <w:rsid w:val="00E10124"/>
    <w:rsid w:val="00E105A3"/>
    <w:rsid w:val="00E10AF1"/>
    <w:rsid w:val="00E12AC5"/>
    <w:rsid w:val="00E13E79"/>
    <w:rsid w:val="00E1453A"/>
    <w:rsid w:val="00E1487E"/>
    <w:rsid w:val="00E15E1A"/>
    <w:rsid w:val="00E169FD"/>
    <w:rsid w:val="00E21D41"/>
    <w:rsid w:val="00E22083"/>
    <w:rsid w:val="00E2236E"/>
    <w:rsid w:val="00E22744"/>
    <w:rsid w:val="00E22BB2"/>
    <w:rsid w:val="00E23B89"/>
    <w:rsid w:val="00E25692"/>
    <w:rsid w:val="00E27A5F"/>
    <w:rsid w:val="00E27C24"/>
    <w:rsid w:val="00E27E7F"/>
    <w:rsid w:val="00E30B1A"/>
    <w:rsid w:val="00E32F5F"/>
    <w:rsid w:val="00E33EBD"/>
    <w:rsid w:val="00E343D1"/>
    <w:rsid w:val="00E35A1D"/>
    <w:rsid w:val="00E36529"/>
    <w:rsid w:val="00E40B2E"/>
    <w:rsid w:val="00E41491"/>
    <w:rsid w:val="00E417ED"/>
    <w:rsid w:val="00E41FE6"/>
    <w:rsid w:val="00E429EE"/>
    <w:rsid w:val="00E43749"/>
    <w:rsid w:val="00E4375A"/>
    <w:rsid w:val="00E43A8F"/>
    <w:rsid w:val="00E4499B"/>
    <w:rsid w:val="00E44EFC"/>
    <w:rsid w:val="00E44F3F"/>
    <w:rsid w:val="00E45242"/>
    <w:rsid w:val="00E46415"/>
    <w:rsid w:val="00E47558"/>
    <w:rsid w:val="00E47D38"/>
    <w:rsid w:val="00E508CB"/>
    <w:rsid w:val="00E51D79"/>
    <w:rsid w:val="00E53456"/>
    <w:rsid w:val="00E5360B"/>
    <w:rsid w:val="00E53865"/>
    <w:rsid w:val="00E554F7"/>
    <w:rsid w:val="00E56D90"/>
    <w:rsid w:val="00E604DD"/>
    <w:rsid w:val="00E62819"/>
    <w:rsid w:val="00E62CA9"/>
    <w:rsid w:val="00E65AFF"/>
    <w:rsid w:val="00E66F8B"/>
    <w:rsid w:val="00E67316"/>
    <w:rsid w:val="00E67BF4"/>
    <w:rsid w:val="00E67F8B"/>
    <w:rsid w:val="00E704B3"/>
    <w:rsid w:val="00E70ED9"/>
    <w:rsid w:val="00E73263"/>
    <w:rsid w:val="00E7376C"/>
    <w:rsid w:val="00E75EEC"/>
    <w:rsid w:val="00E76847"/>
    <w:rsid w:val="00E80007"/>
    <w:rsid w:val="00E80240"/>
    <w:rsid w:val="00E83BE0"/>
    <w:rsid w:val="00E84377"/>
    <w:rsid w:val="00E85CB9"/>
    <w:rsid w:val="00E86BF6"/>
    <w:rsid w:val="00E86E49"/>
    <w:rsid w:val="00E8725E"/>
    <w:rsid w:val="00E92A0B"/>
    <w:rsid w:val="00E93222"/>
    <w:rsid w:val="00E93E70"/>
    <w:rsid w:val="00E941DD"/>
    <w:rsid w:val="00E947FE"/>
    <w:rsid w:val="00E951FD"/>
    <w:rsid w:val="00E952FD"/>
    <w:rsid w:val="00E96783"/>
    <w:rsid w:val="00E9691F"/>
    <w:rsid w:val="00EA0241"/>
    <w:rsid w:val="00EA0490"/>
    <w:rsid w:val="00EA0FE6"/>
    <w:rsid w:val="00EA123D"/>
    <w:rsid w:val="00EA2157"/>
    <w:rsid w:val="00EA5972"/>
    <w:rsid w:val="00EA603A"/>
    <w:rsid w:val="00EA663B"/>
    <w:rsid w:val="00EA75D8"/>
    <w:rsid w:val="00EA7DEE"/>
    <w:rsid w:val="00EB1C91"/>
    <w:rsid w:val="00EB2253"/>
    <w:rsid w:val="00EB2AC8"/>
    <w:rsid w:val="00EB3BAF"/>
    <w:rsid w:val="00EB48B9"/>
    <w:rsid w:val="00EB50FF"/>
    <w:rsid w:val="00EC008D"/>
    <w:rsid w:val="00EC06BF"/>
    <w:rsid w:val="00EC0BEA"/>
    <w:rsid w:val="00EC1B84"/>
    <w:rsid w:val="00EC3467"/>
    <w:rsid w:val="00EC35A5"/>
    <w:rsid w:val="00EC40CA"/>
    <w:rsid w:val="00EC4718"/>
    <w:rsid w:val="00EC4CB3"/>
    <w:rsid w:val="00EC57B5"/>
    <w:rsid w:val="00EC698B"/>
    <w:rsid w:val="00EC7566"/>
    <w:rsid w:val="00EC79E7"/>
    <w:rsid w:val="00ED23FB"/>
    <w:rsid w:val="00ED251D"/>
    <w:rsid w:val="00ED36FB"/>
    <w:rsid w:val="00ED41F6"/>
    <w:rsid w:val="00ED4B9F"/>
    <w:rsid w:val="00ED4F2C"/>
    <w:rsid w:val="00ED5577"/>
    <w:rsid w:val="00ED6C2D"/>
    <w:rsid w:val="00ED7FE3"/>
    <w:rsid w:val="00EE12A0"/>
    <w:rsid w:val="00EE1E85"/>
    <w:rsid w:val="00EE28DE"/>
    <w:rsid w:val="00EE3537"/>
    <w:rsid w:val="00EE418E"/>
    <w:rsid w:val="00EE5293"/>
    <w:rsid w:val="00EE5A45"/>
    <w:rsid w:val="00EE628A"/>
    <w:rsid w:val="00EF06F0"/>
    <w:rsid w:val="00EF1468"/>
    <w:rsid w:val="00EF3D2E"/>
    <w:rsid w:val="00EF3E4D"/>
    <w:rsid w:val="00EF3F12"/>
    <w:rsid w:val="00EF4D7C"/>
    <w:rsid w:val="00EF4E3B"/>
    <w:rsid w:val="00EF5126"/>
    <w:rsid w:val="00EF54BA"/>
    <w:rsid w:val="00F004BA"/>
    <w:rsid w:val="00F0080D"/>
    <w:rsid w:val="00F01168"/>
    <w:rsid w:val="00F016D0"/>
    <w:rsid w:val="00F01DC4"/>
    <w:rsid w:val="00F022FD"/>
    <w:rsid w:val="00F04353"/>
    <w:rsid w:val="00F0657B"/>
    <w:rsid w:val="00F07DD3"/>
    <w:rsid w:val="00F105E1"/>
    <w:rsid w:val="00F113A7"/>
    <w:rsid w:val="00F1491D"/>
    <w:rsid w:val="00F15812"/>
    <w:rsid w:val="00F1592F"/>
    <w:rsid w:val="00F16F9C"/>
    <w:rsid w:val="00F17584"/>
    <w:rsid w:val="00F17E07"/>
    <w:rsid w:val="00F2147C"/>
    <w:rsid w:val="00F214C5"/>
    <w:rsid w:val="00F23338"/>
    <w:rsid w:val="00F24650"/>
    <w:rsid w:val="00F2674A"/>
    <w:rsid w:val="00F26A92"/>
    <w:rsid w:val="00F26EEE"/>
    <w:rsid w:val="00F277D9"/>
    <w:rsid w:val="00F31224"/>
    <w:rsid w:val="00F32117"/>
    <w:rsid w:val="00F358DB"/>
    <w:rsid w:val="00F36E87"/>
    <w:rsid w:val="00F37EEE"/>
    <w:rsid w:val="00F4012F"/>
    <w:rsid w:val="00F404A3"/>
    <w:rsid w:val="00F407A7"/>
    <w:rsid w:val="00F40B75"/>
    <w:rsid w:val="00F412A7"/>
    <w:rsid w:val="00F41708"/>
    <w:rsid w:val="00F41FE5"/>
    <w:rsid w:val="00F43182"/>
    <w:rsid w:val="00F43B02"/>
    <w:rsid w:val="00F43BF4"/>
    <w:rsid w:val="00F451ED"/>
    <w:rsid w:val="00F47195"/>
    <w:rsid w:val="00F47CFB"/>
    <w:rsid w:val="00F47FEA"/>
    <w:rsid w:val="00F50B9C"/>
    <w:rsid w:val="00F52F6F"/>
    <w:rsid w:val="00F5523B"/>
    <w:rsid w:val="00F55E3F"/>
    <w:rsid w:val="00F56433"/>
    <w:rsid w:val="00F60BF5"/>
    <w:rsid w:val="00F6199B"/>
    <w:rsid w:val="00F62E9F"/>
    <w:rsid w:val="00F64F7E"/>
    <w:rsid w:val="00F6502E"/>
    <w:rsid w:val="00F6782E"/>
    <w:rsid w:val="00F67D6C"/>
    <w:rsid w:val="00F704C4"/>
    <w:rsid w:val="00F70861"/>
    <w:rsid w:val="00F71C84"/>
    <w:rsid w:val="00F71CFA"/>
    <w:rsid w:val="00F73298"/>
    <w:rsid w:val="00F733CB"/>
    <w:rsid w:val="00F7384E"/>
    <w:rsid w:val="00F73C6B"/>
    <w:rsid w:val="00F744DB"/>
    <w:rsid w:val="00F75418"/>
    <w:rsid w:val="00F75A3C"/>
    <w:rsid w:val="00F75D90"/>
    <w:rsid w:val="00F760F3"/>
    <w:rsid w:val="00F77DD5"/>
    <w:rsid w:val="00F80088"/>
    <w:rsid w:val="00F81186"/>
    <w:rsid w:val="00F816FD"/>
    <w:rsid w:val="00F83DE6"/>
    <w:rsid w:val="00F84A4A"/>
    <w:rsid w:val="00F84AF0"/>
    <w:rsid w:val="00F86225"/>
    <w:rsid w:val="00F90484"/>
    <w:rsid w:val="00F918AD"/>
    <w:rsid w:val="00F92B90"/>
    <w:rsid w:val="00F937D6"/>
    <w:rsid w:val="00F975BD"/>
    <w:rsid w:val="00FA0AB2"/>
    <w:rsid w:val="00FA169D"/>
    <w:rsid w:val="00FA1901"/>
    <w:rsid w:val="00FA1FA0"/>
    <w:rsid w:val="00FA1FEC"/>
    <w:rsid w:val="00FA20A1"/>
    <w:rsid w:val="00FA2926"/>
    <w:rsid w:val="00FA5118"/>
    <w:rsid w:val="00FA52F7"/>
    <w:rsid w:val="00FA5B66"/>
    <w:rsid w:val="00FA7314"/>
    <w:rsid w:val="00FA778B"/>
    <w:rsid w:val="00FB029E"/>
    <w:rsid w:val="00FB0346"/>
    <w:rsid w:val="00FB0F44"/>
    <w:rsid w:val="00FB18C9"/>
    <w:rsid w:val="00FB23F1"/>
    <w:rsid w:val="00FB354C"/>
    <w:rsid w:val="00FB41C1"/>
    <w:rsid w:val="00FB475A"/>
    <w:rsid w:val="00FB48B8"/>
    <w:rsid w:val="00FB4999"/>
    <w:rsid w:val="00FB4B02"/>
    <w:rsid w:val="00FB5ACF"/>
    <w:rsid w:val="00FB6A3B"/>
    <w:rsid w:val="00FB6D58"/>
    <w:rsid w:val="00FB7605"/>
    <w:rsid w:val="00FC0BF7"/>
    <w:rsid w:val="00FC1972"/>
    <w:rsid w:val="00FC46B2"/>
    <w:rsid w:val="00FC470C"/>
    <w:rsid w:val="00FC4A5D"/>
    <w:rsid w:val="00FC70C2"/>
    <w:rsid w:val="00FC772B"/>
    <w:rsid w:val="00FC7C5B"/>
    <w:rsid w:val="00FD191E"/>
    <w:rsid w:val="00FD4791"/>
    <w:rsid w:val="00FD5994"/>
    <w:rsid w:val="00FD5C1D"/>
    <w:rsid w:val="00FD7C0B"/>
    <w:rsid w:val="00FE1464"/>
    <w:rsid w:val="00FE39DD"/>
    <w:rsid w:val="00FE41BA"/>
    <w:rsid w:val="00FE7391"/>
    <w:rsid w:val="00FF1611"/>
    <w:rsid w:val="00FF1F93"/>
    <w:rsid w:val="00FF22A2"/>
    <w:rsid w:val="00FF3475"/>
    <w:rsid w:val="00FF4140"/>
    <w:rsid w:val="00FF4CAA"/>
    <w:rsid w:val="00FF4F91"/>
    <w:rsid w:val="00FF71F1"/>
    <w:rsid w:val="00FF7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7F71"/>
    <w:pPr>
      <w:spacing w:after="200" w:line="276" w:lineRule="auto"/>
    </w:pPr>
    <w:rPr>
      <w:rFonts w:eastAsia="Times New Roman" w:cs="Calibri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697F7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331</Words>
  <Characters>1889</Characters>
  <Application>Microsoft Office Outlook</Application>
  <DocSecurity>0</DocSecurity>
  <Lines>0</Lines>
  <Paragraphs>0</Paragraphs>
  <ScaleCrop>false</ScaleCrop>
  <Company>2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 уплаты государственной пошлины за предоставление информации из ЕГР освобождаются:</dc:title>
  <dc:subject/>
  <dc:creator>natali</dc:creator>
  <cp:keywords/>
  <dc:description/>
  <cp:lastModifiedBy>1</cp:lastModifiedBy>
  <cp:revision>2</cp:revision>
  <dcterms:created xsi:type="dcterms:W3CDTF">2021-02-01T12:51:00Z</dcterms:created>
  <dcterms:modified xsi:type="dcterms:W3CDTF">2021-02-01T12:51:00Z</dcterms:modified>
</cp:coreProperties>
</file>