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141" w:rsidRPr="009F6FA1" w:rsidRDefault="00E95141" w:rsidP="000C7C29">
      <w:pPr>
        <w:pStyle w:val="newncpi"/>
        <w:ind w:firstLine="0"/>
        <w:jc w:val="center"/>
        <w:rPr>
          <w:b/>
          <w:bCs/>
          <w:sz w:val="36"/>
          <w:szCs w:val="36"/>
        </w:rPr>
      </w:pPr>
      <w:r w:rsidRPr="009F6FA1">
        <w:rPr>
          <w:b/>
          <w:bCs/>
          <w:sz w:val="36"/>
          <w:szCs w:val="36"/>
          <w:u w:val="single"/>
        </w:rPr>
        <w:t xml:space="preserve">Порядок согласования наименования </w:t>
      </w:r>
      <w:r w:rsidRPr="009F6FA1">
        <w:rPr>
          <w:b/>
          <w:bCs/>
          <w:sz w:val="36"/>
          <w:szCs w:val="36"/>
          <w:u w:val="single"/>
        </w:rPr>
        <w:br/>
        <w:t>юридического лица</w:t>
      </w:r>
      <w:r w:rsidRPr="009F6FA1">
        <w:rPr>
          <w:b/>
          <w:bCs/>
          <w:sz w:val="36"/>
          <w:szCs w:val="36"/>
        </w:rPr>
        <w:t xml:space="preserve"> </w:t>
      </w:r>
      <w:r w:rsidRPr="009F6FA1">
        <w:rPr>
          <w:b/>
          <w:bCs/>
          <w:sz w:val="36"/>
          <w:szCs w:val="36"/>
        </w:rPr>
        <w:br/>
      </w:r>
    </w:p>
    <w:p w:rsidR="00E95141" w:rsidRPr="009F6FA1" w:rsidRDefault="00E95141" w:rsidP="000C7C29">
      <w:pPr>
        <w:pStyle w:val="newncpi"/>
        <w:ind w:firstLine="0"/>
        <w:rPr>
          <w:b/>
          <w:bCs/>
          <w:sz w:val="32"/>
          <w:szCs w:val="32"/>
        </w:rPr>
      </w:pPr>
      <w:r w:rsidRPr="009F6FA1">
        <w:rPr>
          <w:b/>
          <w:bCs/>
          <w:color w:val="000000"/>
          <w:sz w:val="32"/>
          <w:szCs w:val="32"/>
          <w:shd w:val="clear" w:color="auto" w:fill="FFFFFF"/>
        </w:rPr>
        <w:t>Согласование наименований</w:t>
      </w:r>
      <w:r w:rsidRPr="009F6FA1">
        <w:rPr>
          <w:color w:val="000000"/>
          <w:sz w:val="32"/>
          <w:szCs w:val="32"/>
          <w:shd w:val="clear" w:color="auto" w:fill="FFFFFF"/>
        </w:rPr>
        <w:t xml:space="preserve"> юридических лиц осуществляется главным управлением юстиции Витебского облисполкома, районными (Новополоцким городским) исполкомами, администрациями районов </w:t>
      </w:r>
      <w:r>
        <w:rPr>
          <w:color w:val="000000"/>
          <w:sz w:val="32"/>
          <w:szCs w:val="32"/>
          <w:shd w:val="clear" w:color="auto" w:fill="FFFFFF"/>
        </w:rPr>
        <w:t xml:space="preserve">                </w:t>
      </w:r>
      <w:r w:rsidRPr="009F6FA1">
        <w:rPr>
          <w:color w:val="000000"/>
          <w:sz w:val="32"/>
          <w:szCs w:val="32"/>
          <w:shd w:val="clear" w:color="auto" w:fill="FFFFFF"/>
        </w:rPr>
        <w:t>г. Витебска.</w:t>
      </w:r>
    </w:p>
    <w:p w:rsidR="00E95141" w:rsidRPr="009F6FA1" w:rsidRDefault="00E95141" w:rsidP="000C7C29">
      <w:pPr>
        <w:pStyle w:val="newncpi"/>
        <w:spacing w:line="280" w:lineRule="exact"/>
        <w:ind w:firstLine="0"/>
        <w:jc w:val="center"/>
        <w:rPr>
          <w:b/>
          <w:bCs/>
          <w:sz w:val="34"/>
          <w:szCs w:val="34"/>
        </w:rPr>
      </w:pPr>
    </w:p>
    <w:p w:rsidR="00E95141" w:rsidRPr="009F6FA1" w:rsidRDefault="00E95141" w:rsidP="000C7C29">
      <w:pPr>
        <w:pStyle w:val="newncpi"/>
        <w:spacing w:after="120"/>
        <w:ind w:firstLine="0"/>
        <w:jc w:val="left"/>
        <w:rPr>
          <w:b/>
          <w:bCs/>
          <w:color w:val="000000"/>
          <w:sz w:val="32"/>
          <w:szCs w:val="32"/>
          <w:u w:val="single"/>
          <w:shd w:val="clear" w:color="auto" w:fill="FFFFFF"/>
        </w:rPr>
      </w:pPr>
      <w:r w:rsidRPr="009F6FA1">
        <w:rPr>
          <w:b/>
          <w:bCs/>
          <w:color w:val="000000"/>
          <w:sz w:val="32"/>
          <w:szCs w:val="32"/>
          <w:u w:val="single"/>
          <w:shd w:val="clear" w:color="auto" w:fill="FFFFFF"/>
        </w:rPr>
        <w:t>Согласование наименований производится при:</w:t>
      </w:r>
    </w:p>
    <w:p w:rsidR="00E95141" w:rsidRPr="009F6FA1" w:rsidRDefault="00E95141" w:rsidP="000C7C29">
      <w:pPr>
        <w:pStyle w:val="newncpi"/>
        <w:numPr>
          <w:ilvl w:val="0"/>
          <w:numId w:val="1"/>
        </w:numPr>
        <w:spacing w:after="120" w:line="300" w:lineRule="exact"/>
        <w:ind w:left="714" w:hanging="357"/>
        <w:jc w:val="left"/>
        <w:rPr>
          <w:color w:val="000000"/>
          <w:sz w:val="32"/>
          <w:szCs w:val="32"/>
          <w:shd w:val="clear" w:color="auto" w:fill="FFFFFF"/>
        </w:rPr>
      </w:pPr>
      <w:r w:rsidRPr="009F6FA1">
        <w:rPr>
          <w:color w:val="000000"/>
          <w:sz w:val="32"/>
          <w:szCs w:val="32"/>
          <w:shd w:val="clear" w:color="auto" w:fill="FFFFFF"/>
        </w:rPr>
        <w:t>личном обращении заявителя</w:t>
      </w:r>
      <w:r>
        <w:rPr>
          <w:color w:val="000000"/>
          <w:sz w:val="32"/>
          <w:szCs w:val="32"/>
          <w:shd w:val="clear" w:color="auto" w:fill="FFFFFF"/>
        </w:rPr>
        <w:t xml:space="preserve"> </w:t>
      </w:r>
      <w:r w:rsidRPr="00D27FA0">
        <w:rPr>
          <w:i/>
          <w:iCs/>
          <w:color w:val="C00000"/>
          <w:sz w:val="32"/>
          <w:szCs w:val="32"/>
          <w:shd w:val="clear" w:color="auto" w:fill="FFFFFF"/>
        </w:rPr>
        <w:t>(временно приостановлено)</w:t>
      </w:r>
      <w:r w:rsidRPr="009F6FA1">
        <w:rPr>
          <w:color w:val="000000"/>
          <w:sz w:val="32"/>
          <w:szCs w:val="32"/>
          <w:shd w:val="clear" w:color="auto" w:fill="FFFFFF"/>
        </w:rPr>
        <w:t>,</w:t>
      </w:r>
    </w:p>
    <w:p w:rsidR="00E95141" w:rsidRPr="009F6FA1" w:rsidRDefault="00E95141" w:rsidP="000C7C29">
      <w:pPr>
        <w:pStyle w:val="newncpi"/>
        <w:numPr>
          <w:ilvl w:val="0"/>
          <w:numId w:val="1"/>
        </w:numPr>
        <w:spacing w:after="120" w:line="300" w:lineRule="exact"/>
        <w:ind w:left="714" w:hanging="357"/>
        <w:jc w:val="left"/>
        <w:rPr>
          <w:color w:val="000000"/>
          <w:sz w:val="32"/>
          <w:szCs w:val="32"/>
          <w:shd w:val="clear" w:color="auto" w:fill="FFFFFF"/>
        </w:rPr>
      </w:pPr>
      <w:r w:rsidRPr="009F6FA1">
        <w:rPr>
          <w:color w:val="000000"/>
          <w:sz w:val="32"/>
          <w:szCs w:val="32"/>
          <w:shd w:val="clear" w:color="auto" w:fill="FFFFFF"/>
        </w:rPr>
        <w:t xml:space="preserve">направлении документов по почте, </w:t>
      </w:r>
    </w:p>
    <w:p w:rsidR="00E95141" w:rsidRPr="009F6FA1" w:rsidRDefault="00E95141" w:rsidP="000C7C29">
      <w:pPr>
        <w:pStyle w:val="newncpi"/>
        <w:numPr>
          <w:ilvl w:val="0"/>
          <w:numId w:val="1"/>
        </w:numPr>
        <w:spacing w:line="300" w:lineRule="exact"/>
        <w:jc w:val="left"/>
        <w:rPr>
          <w:color w:val="000000"/>
          <w:sz w:val="32"/>
          <w:szCs w:val="32"/>
          <w:shd w:val="clear" w:color="auto" w:fill="FFFFFF"/>
        </w:rPr>
      </w:pPr>
      <w:r w:rsidRPr="009F6FA1">
        <w:rPr>
          <w:color w:val="000000"/>
          <w:sz w:val="32"/>
          <w:szCs w:val="32"/>
          <w:shd w:val="clear" w:color="auto" w:fill="FFFFFF"/>
        </w:rPr>
        <w:t>представлении заявителем документов в электронном виде посредством веб-портала ЕГР (</w:t>
      </w:r>
      <w:r w:rsidRPr="009F6FA1">
        <w:rPr>
          <w:sz w:val="32"/>
          <w:szCs w:val="32"/>
        </w:rPr>
        <w:t xml:space="preserve">осуществляется на открытой части веб-портала ЕГР </w:t>
      </w:r>
      <w:r w:rsidRPr="009F6FA1">
        <w:rPr>
          <w:b/>
          <w:bCs/>
          <w:sz w:val="32"/>
          <w:szCs w:val="32"/>
        </w:rPr>
        <w:t>и не требует</w:t>
      </w:r>
      <w:r w:rsidRPr="009F6FA1">
        <w:rPr>
          <w:sz w:val="32"/>
          <w:szCs w:val="32"/>
        </w:rPr>
        <w:t xml:space="preserve"> наличия ключа электронной цифровой подписи).</w:t>
      </w:r>
    </w:p>
    <w:p w:rsidR="00E95141" w:rsidRPr="009F6FA1" w:rsidRDefault="00E95141" w:rsidP="000C7C29">
      <w:pPr>
        <w:pStyle w:val="newncpi"/>
        <w:ind w:firstLine="0"/>
        <w:jc w:val="left"/>
        <w:rPr>
          <w:color w:val="000000"/>
          <w:sz w:val="32"/>
          <w:szCs w:val="32"/>
          <w:shd w:val="clear" w:color="auto" w:fill="FFFFFF"/>
        </w:rPr>
      </w:pPr>
    </w:p>
    <w:p w:rsidR="00E95141" w:rsidRPr="009F6FA1" w:rsidRDefault="00E95141" w:rsidP="000C7C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46609">
        <w:rPr>
          <w:rFonts w:ascii="Times New Roman" w:hAnsi="Times New Roman" w:cs="Times New Roman"/>
          <w:b/>
          <w:bCs/>
          <w:color w:val="000000"/>
          <w:sz w:val="32"/>
          <w:szCs w:val="32"/>
          <w:shd w:val="clear" w:color="auto" w:fill="FFFFFF"/>
        </w:rPr>
        <w:t>Бланки заявлений</w:t>
      </w:r>
      <w:r w:rsidRPr="00846609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на согласование наименования могут быть взяты заявителями в глобальной компьютерной сети Интернет на официальном </w:t>
      </w:r>
      <w:hyperlink r:id="rId5" w:history="1">
        <w:r w:rsidRPr="000C7C29">
          <w:rPr>
            <w:rStyle w:val="Hyperlink"/>
            <w:rFonts w:ascii="Times New Roman" w:hAnsi="Times New Roman" w:cs="Times New Roman"/>
            <w:sz w:val="32"/>
            <w:szCs w:val="32"/>
          </w:rPr>
          <w:t>сайте Министерства юстиции</w:t>
        </w:r>
      </w:hyperlink>
      <w:r w:rsidRPr="000C7C29">
        <w:rPr>
          <w:rFonts w:ascii="Times New Roman" w:hAnsi="Times New Roman" w:cs="Times New Roman"/>
          <w:b/>
          <w:bCs/>
          <w:sz w:val="32"/>
          <w:szCs w:val="32"/>
          <w:shd w:val="clear" w:color="auto" w:fill="FFFFFF"/>
        </w:rPr>
        <w:t xml:space="preserve">,  </w:t>
      </w:r>
      <w:r w:rsidRPr="000C7C29">
        <w:rPr>
          <w:rFonts w:ascii="Times New Roman" w:hAnsi="Times New Roman" w:cs="Times New Roman"/>
          <w:sz w:val="32"/>
          <w:szCs w:val="32"/>
          <w:shd w:val="clear" w:color="auto" w:fill="FFFFFF"/>
        </w:rPr>
        <w:t>главного управления юстиции Витебского облисполкома,</w:t>
      </w:r>
      <w:r w:rsidRPr="000C7C29">
        <w:rPr>
          <w:rFonts w:ascii="Times New Roman" w:hAnsi="Times New Roman" w:cs="Times New Roman"/>
          <w:b/>
          <w:bCs/>
          <w:sz w:val="32"/>
          <w:szCs w:val="32"/>
          <w:shd w:val="clear" w:color="auto" w:fill="FFFFFF"/>
        </w:rPr>
        <w:t xml:space="preserve"> </w:t>
      </w:r>
      <w:hyperlink r:id="rId6" w:history="1">
        <w:r w:rsidRPr="000C7C29">
          <w:rPr>
            <w:rStyle w:val="Hyperlink"/>
            <w:rFonts w:ascii="Times New Roman" w:hAnsi="Times New Roman" w:cs="Times New Roman"/>
            <w:sz w:val="32"/>
            <w:szCs w:val="32"/>
          </w:rPr>
          <w:t>веб-портале ЕГР</w:t>
        </w:r>
      </w:hyperlink>
      <w:r w:rsidRPr="00846609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  либо предоставлены безвозмездно регистрирующим органом при личном обращении заявителя за согласованием наименования</w:t>
      </w:r>
      <w:r w:rsidRPr="009F6FA1">
        <w:rPr>
          <w:rFonts w:ascii="Times New Roman" w:hAnsi="Times New Roman" w:cs="Times New Roman"/>
          <w:sz w:val="32"/>
          <w:szCs w:val="32"/>
        </w:rPr>
        <w:t>.</w:t>
      </w:r>
    </w:p>
    <w:p w:rsidR="00E95141" w:rsidRPr="009F6FA1" w:rsidRDefault="00E95141" w:rsidP="000C7C29">
      <w:pPr>
        <w:pStyle w:val="NormalWeb"/>
        <w:spacing w:before="0" w:beforeAutospacing="0" w:after="0" w:afterAutospacing="0"/>
        <w:rPr>
          <w:b/>
          <w:bCs/>
          <w:sz w:val="32"/>
          <w:szCs w:val="32"/>
        </w:rPr>
      </w:pPr>
    </w:p>
    <w:p w:rsidR="00E95141" w:rsidRPr="009F6FA1" w:rsidRDefault="00E95141" w:rsidP="000C7C29">
      <w:pPr>
        <w:pStyle w:val="NormalWeb"/>
        <w:spacing w:before="0" w:beforeAutospacing="0" w:after="0" w:afterAutospacing="0"/>
        <w:rPr>
          <w:b/>
          <w:bCs/>
          <w:sz w:val="32"/>
          <w:szCs w:val="32"/>
        </w:rPr>
      </w:pPr>
      <w:r w:rsidRPr="009F6FA1">
        <w:rPr>
          <w:b/>
          <w:bCs/>
          <w:sz w:val="32"/>
          <w:szCs w:val="32"/>
        </w:rPr>
        <w:t>Плата </w:t>
      </w:r>
      <w:r w:rsidRPr="009F6FA1">
        <w:rPr>
          <w:sz w:val="32"/>
          <w:szCs w:val="32"/>
        </w:rPr>
        <w:t>за согласование наименований</w:t>
      </w:r>
      <w:r w:rsidRPr="009F6FA1">
        <w:rPr>
          <w:b/>
          <w:bCs/>
          <w:sz w:val="32"/>
          <w:szCs w:val="32"/>
        </w:rPr>
        <w:t xml:space="preserve"> не взимается. </w:t>
      </w:r>
    </w:p>
    <w:p w:rsidR="00E95141" w:rsidRPr="009F6FA1" w:rsidRDefault="00E95141" w:rsidP="000C7C29">
      <w:pPr>
        <w:pStyle w:val="NormalWeb"/>
        <w:spacing w:before="0" w:beforeAutospacing="0" w:after="0" w:afterAutospacing="0"/>
        <w:rPr>
          <w:b/>
          <w:bCs/>
          <w:color w:val="828282"/>
          <w:sz w:val="32"/>
          <w:szCs w:val="32"/>
        </w:rPr>
      </w:pPr>
      <w:r w:rsidRPr="009F6FA1">
        <w:rPr>
          <w:b/>
          <w:bCs/>
          <w:sz w:val="32"/>
          <w:szCs w:val="32"/>
        </w:rPr>
        <w:br/>
        <w:t xml:space="preserve">Срок действия </w:t>
      </w:r>
      <w:r w:rsidRPr="009F6FA1">
        <w:rPr>
          <w:sz w:val="32"/>
          <w:szCs w:val="32"/>
        </w:rPr>
        <w:t>справки о согласовании наименования –</w:t>
      </w:r>
      <w:r w:rsidRPr="009F6FA1">
        <w:rPr>
          <w:b/>
          <w:bCs/>
          <w:sz w:val="32"/>
          <w:szCs w:val="32"/>
        </w:rPr>
        <w:t xml:space="preserve"> 1 месяц.</w:t>
      </w:r>
    </w:p>
    <w:p w:rsidR="00E95141" w:rsidRPr="009F6FA1" w:rsidRDefault="00E95141" w:rsidP="000C7C29">
      <w:pPr>
        <w:pStyle w:val="newncpi"/>
        <w:spacing w:line="300" w:lineRule="exact"/>
        <w:ind w:firstLine="0"/>
        <w:rPr>
          <w:color w:val="000000"/>
          <w:sz w:val="32"/>
          <w:szCs w:val="32"/>
          <w:shd w:val="clear" w:color="auto" w:fill="FFFFFF"/>
        </w:rPr>
      </w:pPr>
    </w:p>
    <w:p w:rsidR="00E95141" w:rsidRPr="009F6FA1" w:rsidRDefault="00E95141" w:rsidP="000C7C29">
      <w:pPr>
        <w:pStyle w:val="newncpi"/>
        <w:ind w:firstLine="0"/>
        <w:rPr>
          <w:color w:val="000000"/>
          <w:sz w:val="32"/>
          <w:szCs w:val="32"/>
          <w:shd w:val="clear" w:color="auto" w:fill="FFFFFF"/>
        </w:rPr>
      </w:pPr>
      <w:r w:rsidRPr="009F6FA1">
        <w:rPr>
          <w:color w:val="000000"/>
          <w:sz w:val="32"/>
          <w:szCs w:val="32"/>
          <w:shd w:val="clear" w:color="auto" w:fill="FFFFFF"/>
        </w:rPr>
        <w:t>До обращения в регистрирующий орган заявитель может проверить выбранное наименование с помощью перечня согласованных (зарезервированных) наименований юридических лиц, размещаемого на </w:t>
      </w:r>
      <w:hyperlink r:id="rId7" w:history="1">
        <w:r w:rsidRPr="000C7C29">
          <w:rPr>
            <w:rStyle w:val="Hyperlink"/>
            <w:rFonts w:ascii="Times New Roman" w:hAnsi="Times New Roman" w:cs="Times New Roman"/>
            <w:color w:val="02346F"/>
            <w:sz w:val="32"/>
            <w:szCs w:val="32"/>
          </w:rPr>
          <w:t>веб-портале ЕГР</w:t>
        </w:r>
      </w:hyperlink>
      <w:r w:rsidRPr="000C7C29">
        <w:rPr>
          <w:color w:val="000000"/>
          <w:sz w:val="32"/>
          <w:szCs w:val="32"/>
          <w:shd w:val="clear" w:color="auto" w:fill="FFFFFF"/>
        </w:rPr>
        <w:t>.</w:t>
      </w:r>
    </w:p>
    <w:p w:rsidR="00E95141" w:rsidRPr="009F6FA1" w:rsidRDefault="00E95141" w:rsidP="000C7C29">
      <w:pPr>
        <w:pStyle w:val="newncpi"/>
        <w:spacing w:line="300" w:lineRule="exact"/>
        <w:ind w:left="720" w:firstLine="0"/>
        <w:jc w:val="left"/>
        <w:rPr>
          <w:color w:val="000000"/>
          <w:sz w:val="32"/>
          <w:szCs w:val="32"/>
          <w:shd w:val="clear" w:color="auto" w:fill="FFFFFF"/>
        </w:rPr>
      </w:pPr>
    </w:p>
    <w:p w:rsidR="00E95141" w:rsidRPr="009F6FA1" w:rsidRDefault="00E95141" w:rsidP="000C7C29">
      <w:pPr>
        <w:pStyle w:val="NormalWeb"/>
        <w:rPr>
          <w:color w:val="FF0000"/>
          <w:sz w:val="32"/>
          <w:szCs w:val="32"/>
        </w:rPr>
      </w:pPr>
      <w:r w:rsidRPr="009F6FA1">
        <w:rPr>
          <w:sz w:val="32"/>
          <w:szCs w:val="32"/>
          <w:u w:val="single"/>
        </w:rPr>
        <w:t>Л</w:t>
      </w:r>
      <w:r w:rsidRPr="009F6FA1">
        <w:rPr>
          <w:b/>
          <w:bCs/>
          <w:sz w:val="32"/>
          <w:szCs w:val="32"/>
          <w:u w:val="single"/>
        </w:rPr>
        <w:t>ица, ответственные за согласование наименований</w:t>
      </w:r>
      <w:r w:rsidRPr="009F6FA1">
        <w:rPr>
          <w:sz w:val="32"/>
          <w:szCs w:val="32"/>
          <w:u w:val="single"/>
        </w:rPr>
        <w:t xml:space="preserve"> в </w:t>
      </w:r>
      <w:r w:rsidRPr="009F6FA1">
        <w:rPr>
          <w:color w:val="FF0000"/>
          <w:sz w:val="32"/>
          <w:szCs w:val="32"/>
          <w:u w:val="single"/>
        </w:rPr>
        <w:t>исполкоме</w:t>
      </w:r>
      <w:r w:rsidRPr="009F6FA1">
        <w:rPr>
          <w:color w:val="FF0000"/>
          <w:sz w:val="32"/>
          <w:szCs w:val="32"/>
        </w:rPr>
        <w:t>:</w:t>
      </w:r>
      <w:r w:rsidRPr="009F6FA1">
        <w:rPr>
          <w:color w:val="FF0000"/>
          <w:sz w:val="32"/>
          <w:szCs w:val="32"/>
        </w:rPr>
        <w:br/>
      </w:r>
    </w:p>
    <w:p w:rsidR="00E95141" w:rsidRPr="009F6FA1" w:rsidRDefault="00E95141" w:rsidP="000C7C29">
      <w:pPr>
        <w:spacing w:line="300" w:lineRule="exact"/>
        <w:rPr>
          <w:rFonts w:ascii="Times New Roman" w:hAnsi="Times New Roman" w:cs="Times New Roman"/>
          <w:color w:val="FF0000"/>
          <w:sz w:val="32"/>
          <w:szCs w:val="32"/>
        </w:rPr>
      </w:pPr>
      <w:r w:rsidRPr="009F6FA1">
        <w:rPr>
          <w:rFonts w:ascii="Times New Roman" w:hAnsi="Times New Roman" w:cs="Times New Roman"/>
          <w:color w:val="FF0000"/>
          <w:sz w:val="32"/>
          <w:szCs w:val="32"/>
        </w:rPr>
        <w:t>(</w:t>
      </w:r>
      <w:r w:rsidRPr="009F6FA1">
        <w:rPr>
          <w:rFonts w:ascii="Times New Roman" w:hAnsi="Times New Roman" w:cs="Times New Roman"/>
          <w:i/>
          <w:iCs/>
          <w:color w:val="FF0000"/>
          <w:sz w:val="32"/>
          <w:szCs w:val="32"/>
        </w:rPr>
        <w:t>должность</w:t>
      </w:r>
      <w:r w:rsidRPr="009F6FA1">
        <w:rPr>
          <w:rFonts w:ascii="Times New Roman" w:hAnsi="Times New Roman" w:cs="Times New Roman"/>
          <w:color w:val="FF0000"/>
          <w:sz w:val="32"/>
          <w:szCs w:val="32"/>
        </w:rPr>
        <w:t>)_________________(</w:t>
      </w:r>
      <w:r w:rsidRPr="009F6FA1">
        <w:rPr>
          <w:rFonts w:ascii="Times New Roman" w:hAnsi="Times New Roman" w:cs="Times New Roman"/>
          <w:i/>
          <w:iCs/>
          <w:color w:val="FF0000"/>
          <w:sz w:val="32"/>
          <w:szCs w:val="32"/>
        </w:rPr>
        <w:t>Ф.И.О.</w:t>
      </w:r>
      <w:r w:rsidRPr="009F6FA1">
        <w:rPr>
          <w:rFonts w:ascii="Times New Roman" w:hAnsi="Times New Roman" w:cs="Times New Roman"/>
          <w:color w:val="FF0000"/>
          <w:sz w:val="32"/>
          <w:szCs w:val="32"/>
        </w:rPr>
        <w:t>)_____________________</w:t>
      </w:r>
    </w:p>
    <w:p w:rsidR="00E95141" w:rsidRPr="009F6FA1" w:rsidRDefault="00E95141" w:rsidP="000C7C29">
      <w:pPr>
        <w:pStyle w:val="NormalWeb"/>
        <w:spacing w:before="0" w:beforeAutospacing="0" w:after="0" w:afterAutospacing="0"/>
        <w:rPr>
          <w:b/>
          <w:bCs/>
          <w:color w:val="FF0000"/>
          <w:sz w:val="32"/>
          <w:szCs w:val="32"/>
        </w:rPr>
      </w:pPr>
    </w:p>
    <w:p w:rsidR="00E95141" w:rsidRPr="009F6FA1" w:rsidRDefault="00E95141" w:rsidP="000C7C29">
      <w:pPr>
        <w:pStyle w:val="newncpi"/>
        <w:pBdr>
          <w:bottom w:val="single" w:sz="12" w:space="1" w:color="auto"/>
        </w:pBdr>
        <w:spacing w:line="300" w:lineRule="exact"/>
        <w:ind w:firstLine="0"/>
        <w:rPr>
          <w:color w:val="FF0000"/>
          <w:sz w:val="32"/>
          <w:szCs w:val="32"/>
        </w:rPr>
      </w:pPr>
      <w:r w:rsidRPr="009F6FA1">
        <w:rPr>
          <w:color w:val="FF0000"/>
          <w:sz w:val="32"/>
          <w:szCs w:val="32"/>
        </w:rPr>
        <w:t>(</w:t>
      </w:r>
      <w:r w:rsidRPr="009F6FA1">
        <w:rPr>
          <w:i/>
          <w:iCs/>
          <w:color w:val="FF0000"/>
          <w:sz w:val="32"/>
          <w:szCs w:val="32"/>
        </w:rPr>
        <w:t>должность</w:t>
      </w:r>
      <w:r w:rsidRPr="009F6FA1">
        <w:rPr>
          <w:color w:val="FF0000"/>
          <w:sz w:val="32"/>
          <w:szCs w:val="32"/>
        </w:rPr>
        <w:t>)_________________(</w:t>
      </w:r>
      <w:r w:rsidRPr="009F6FA1">
        <w:rPr>
          <w:i/>
          <w:iCs/>
          <w:color w:val="FF0000"/>
          <w:sz w:val="32"/>
          <w:szCs w:val="32"/>
        </w:rPr>
        <w:t>Ф.И.О.</w:t>
      </w:r>
      <w:r w:rsidRPr="009F6FA1">
        <w:rPr>
          <w:color w:val="FF0000"/>
          <w:sz w:val="32"/>
          <w:szCs w:val="32"/>
        </w:rPr>
        <w:t>)________________________</w:t>
      </w:r>
    </w:p>
    <w:p w:rsidR="00E95141" w:rsidRDefault="00E95141" w:rsidP="000C7C29">
      <w:pPr>
        <w:pStyle w:val="newncpi"/>
        <w:pBdr>
          <w:bottom w:val="single" w:sz="12" w:space="1" w:color="auto"/>
        </w:pBdr>
        <w:spacing w:line="300" w:lineRule="exact"/>
        <w:ind w:firstLine="0"/>
        <w:rPr>
          <w:sz w:val="32"/>
          <w:szCs w:val="32"/>
        </w:rPr>
      </w:pPr>
    </w:p>
    <w:p w:rsidR="00E95141" w:rsidRPr="0051501C" w:rsidRDefault="00E95141" w:rsidP="000C7C29">
      <w:pPr>
        <w:pStyle w:val="newncpi"/>
        <w:pBdr>
          <w:bottom w:val="single" w:sz="12" w:space="1" w:color="auto"/>
        </w:pBdr>
        <w:spacing w:line="300" w:lineRule="exact"/>
        <w:ind w:firstLine="0"/>
        <w:rPr>
          <w:sz w:val="32"/>
          <w:szCs w:val="32"/>
        </w:rPr>
      </w:pPr>
    </w:p>
    <w:p w:rsidR="00E95141" w:rsidRDefault="00E95141">
      <w:pPr>
        <w:rPr>
          <w:rFonts w:cs="Times New Roman"/>
        </w:rPr>
      </w:pPr>
    </w:p>
    <w:sectPr w:rsidR="00E95141" w:rsidSect="000C7C29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B0E5E"/>
    <w:multiLevelType w:val="hybridMultilevel"/>
    <w:tmpl w:val="A8DC99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7C29"/>
    <w:rsid w:val="0000130C"/>
    <w:rsid w:val="000013CC"/>
    <w:rsid w:val="00001C4D"/>
    <w:rsid w:val="0000351C"/>
    <w:rsid w:val="0000355B"/>
    <w:rsid w:val="00003B2C"/>
    <w:rsid w:val="00006812"/>
    <w:rsid w:val="0000717B"/>
    <w:rsid w:val="00007295"/>
    <w:rsid w:val="00010916"/>
    <w:rsid w:val="0001190E"/>
    <w:rsid w:val="00012234"/>
    <w:rsid w:val="0001288B"/>
    <w:rsid w:val="00014481"/>
    <w:rsid w:val="000167EB"/>
    <w:rsid w:val="00017819"/>
    <w:rsid w:val="00017958"/>
    <w:rsid w:val="00021BA9"/>
    <w:rsid w:val="000229A0"/>
    <w:rsid w:val="0002358F"/>
    <w:rsid w:val="000247B7"/>
    <w:rsid w:val="00024B4F"/>
    <w:rsid w:val="0002589E"/>
    <w:rsid w:val="000322BA"/>
    <w:rsid w:val="00034F8C"/>
    <w:rsid w:val="00036105"/>
    <w:rsid w:val="00040098"/>
    <w:rsid w:val="00044804"/>
    <w:rsid w:val="00044CAC"/>
    <w:rsid w:val="00045BCA"/>
    <w:rsid w:val="000468F9"/>
    <w:rsid w:val="00047D17"/>
    <w:rsid w:val="000505DC"/>
    <w:rsid w:val="00052E34"/>
    <w:rsid w:val="00054CBD"/>
    <w:rsid w:val="000575A2"/>
    <w:rsid w:val="000575ED"/>
    <w:rsid w:val="00060572"/>
    <w:rsid w:val="0006141C"/>
    <w:rsid w:val="00062D9D"/>
    <w:rsid w:val="00063C7A"/>
    <w:rsid w:val="000641CC"/>
    <w:rsid w:val="000646D5"/>
    <w:rsid w:val="00070AE1"/>
    <w:rsid w:val="000712B7"/>
    <w:rsid w:val="00071ECF"/>
    <w:rsid w:val="00073DD4"/>
    <w:rsid w:val="00074826"/>
    <w:rsid w:val="000759C9"/>
    <w:rsid w:val="00077522"/>
    <w:rsid w:val="00077FA6"/>
    <w:rsid w:val="00082490"/>
    <w:rsid w:val="0008377D"/>
    <w:rsid w:val="00083D4C"/>
    <w:rsid w:val="000840E9"/>
    <w:rsid w:val="00085758"/>
    <w:rsid w:val="000858AA"/>
    <w:rsid w:val="000870D2"/>
    <w:rsid w:val="00087742"/>
    <w:rsid w:val="00087CAA"/>
    <w:rsid w:val="0009021C"/>
    <w:rsid w:val="0009082B"/>
    <w:rsid w:val="00091D58"/>
    <w:rsid w:val="00091E29"/>
    <w:rsid w:val="00091E39"/>
    <w:rsid w:val="00093D4A"/>
    <w:rsid w:val="00094BEC"/>
    <w:rsid w:val="0009648C"/>
    <w:rsid w:val="00097E75"/>
    <w:rsid w:val="000A018A"/>
    <w:rsid w:val="000A05BA"/>
    <w:rsid w:val="000A0E49"/>
    <w:rsid w:val="000A2BC0"/>
    <w:rsid w:val="000A2E50"/>
    <w:rsid w:val="000A3105"/>
    <w:rsid w:val="000A3C89"/>
    <w:rsid w:val="000A5D7F"/>
    <w:rsid w:val="000A5FDA"/>
    <w:rsid w:val="000A5FE1"/>
    <w:rsid w:val="000A6DEC"/>
    <w:rsid w:val="000A731B"/>
    <w:rsid w:val="000B0B22"/>
    <w:rsid w:val="000B15A9"/>
    <w:rsid w:val="000B3118"/>
    <w:rsid w:val="000B3F28"/>
    <w:rsid w:val="000B693F"/>
    <w:rsid w:val="000B7440"/>
    <w:rsid w:val="000C0107"/>
    <w:rsid w:val="000C5A83"/>
    <w:rsid w:val="000C7C29"/>
    <w:rsid w:val="000C7D61"/>
    <w:rsid w:val="000D22FF"/>
    <w:rsid w:val="000D2942"/>
    <w:rsid w:val="000D3472"/>
    <w:rsid w:val="000D46AD"/>
    <w:rsid w:val="000D4997"/>
    <w:rsid w:val="000D65BB"/>
    <w:rsid w:val="000D6BCE"/>
    <w:rsid w:val="000D7944"/>
    <w:rsid w:val="000D7A95"/>
    <w:rsid w:val="000E0604"/>
    <w:rsid w:val="000E1704"/>
    <w:rsid w:val="000E1B19"/>
    <w:rsid w:val="000E2C2D"/>
    <w:rsid w:val="000E46D7"/>
    <w:rsid w:val="000E48BD"/>
    <w:rsid w:val="000E59D4"/>
    <w:rsid w:val="000E5CBA"/>
    <w:rsid w:val="000E5EFE"/>
    <w:rsid w:val="000E6926"/>
    <w:rsid w:val="000E6B38"/>
    <w:rsid w:val="000E6E37"/>
    <w:rsid w:val="000E716B"/>
    <w:rsid w:val="000F1884"/>
    <w:rsid w:val="000F1B0A"/>
    <w:rsid w:val="000F1C1F"/>
    <w:rsid w:val="000F532F"/>
    <w:rsid w:val="000F5EBE"/>
    <w:rsid w:val="000F67F5"/>
    <w:rsid w:val="000F6B07"/>
    <w:rsid w:val="000F6C70"/>
    <w:rsid w:val="00101924"/>
    <w:rsid w:val="00105405"/>
    <w:rsid w:val="001055C4"/>
    <w:rsid w:val="00105747"/>
    <w:rsid w:val="001076AB"/>
    <w:rsid w:val="00110A67"/>
    <w:rsid w:val="00110CA8"/>
    <w:rsid w:val="00111012"/>
    <w:rsid w:val="00112430"/>
    <w:rsid w:val="00112B57"/>
    <w:rsid w:val="00113034"/>
    <w:rsid w:val="00114D78"/>
    <w:rsid w:val="00116652"/>
    <w:rsid w:val="00116E29"/>
    <w:rsid w:val="00117A15"/>
    <w:rsid w:val="00123CBD"/>
    <w:rsid w:val="0012442B"/>
    <w:rsid w:val="00126500"/>
    <w:rsid w:val="00126EC6"/>
    <w:rsid w:val="0012702D"/>
    <w:rsid w:val="00134ACB"/>
    <w:rsid w:val="001364CF"/>
    <w:rsid w:val="00137A52"/>
    <w:rsid w:val="00143B39"/>
    <w:rsid w:val="00143EA2"/>
    <w:rsid w:val="0014422A"/>
    <w:rsid w:val="00145652"/>
    <w:rsid w:val="0014638D"/>
    <w:rsid w:val="00150D62"/>
    <w:rsid w:val="00151FC8"/>
    <w:rsid w:val="00152C49"/>
    <w:rsid w:val="00152EE7"/>
    <w:rsid w:val="00153FE7"/>
    <w:rsid w:val="00155A3F"/>
    <w:rsid w:val="00156A85"/>
    <w:rsid w:val="00157009"/>
    <w:rsid w:val="00157D2B"/>
    <w:rsid w:val="00160CB3"/>
    <w:rsid w:val="00161F0C"/>
    <w:rsid w:val="00161FC7"/>
    <w:rsid w:val="00162C0D"/>
    <w:rsid w:val="00165680"/>
    <w:rsid w:val="0017014A"/>
    <w:rsid w:val="00170EFE"/>
    <w:rsid w:val="00171777"/>
    <w:rsid w:val="00172276"/>
    <w:rsid w:val="0017275D"/>
    <w:rsid w:val="00174132"/>
    <w:rsid w:val="00177837"/>
    <w:rsid w:val="00177875"/>
    <w:rsid w:val="00177B18"/>
    <w:rsid w:val="00181895"/>
    <w:rsid w:val="00181F59"/>
    <w:rsid w:val="00182BEF"/>
    <w:rsid w:val="00182F01"/>
    <w:rsid w:val="0018316E"/>
    <w:rsid w:val="001835DA"/>
    <w:rsid w:val="00183E28"/>
    <w:rsid w:val="00184E8A"/>
    <w:rsid w:val="00186D8D"/>
    <w:rsid w:val="00187DAA"/>
    <w:rsid w:val="001903B4"/>
    <w:rsid w:val="00190889"/>
    <w:rsid w:val="001920B7"/>
    <w:rsid w:val="001938AD"/>
    <w:rsid w:val="00194E1F"/>
    <w:rsid w:val="001954EA"/>
    <w:rsid w:val="001958FE"/>
    <w:rsid w:val="001964D8"/>
    <w:rsid w:val="001965AF"/>
    <w:rsid w:val="0019729E"/>
    <w:rsid w:val="00197D67"/>
    <w:rsid w:val="00197FC1"/>
    <w:rsid w:val="001A0226"/>
    <w:rsid w:val="001A0EED"/>
    <w:rsid w:val="001A15E7"/>
    <w:rsid w:val="001A1ADF"/>
    <w:rsid w:val="001A36D0"/>
    <w:rsid w:val="001A509D"/>
    <w:rsid w:val="001A53FE"/>
    <w:rsid w:val="001A6D40"/>
    <w:rsid w:val="001A7BA1"/>
    <w:rsid w:val="001B04EB"/>
    <w:rsid w:val="001B0A0B"/>
    <w:rsid w:val="001B0B90"/>
    <w:rsid w:val="001B0EF0"/>
    <w:rsid w:val="001B1CEE"/>
    <w:rsid w:val="001B39E6"/>
    <w:rsid w:val="001B4CE8"/>
    <w:rsid w:val="001B5154"/>
    <w:rsid w:val="001B56D7"/>
    <w:rsid w:val="001B6F3D"/>
    <w:rsid w:val="001B712E"/>
    <w:rsid w:val="001B7BA9"/>
    <w:rsid w:val="001C0A07"/>
    <w:rsid w:val="001C1E95"/>
    <w:rsid w:val="001C3A09"/>
    <w:rsid w:val="001C3A4C"/>
    <w:rsid w:val="001C43FA"/>
    <w:rsid w:val="001C7E1D"/>
    <w:rsid w:val="001D154A"/>
    <w:rsid w:val="001D3175"/>
    <w:rsid w:val="001D3446"/>
    <w:rsid w:val="001D3E2B"/>
    <w:rsid w:val="001D3EBB"/>
    <w:rsid w:val="001D4533"/>
    <w:rsid w:val="001D4F1F"/>
    <w:rsid w:val="001D5D4B"/>
    <w:rsid w:val="001D6F30"/>
    <w:rsid w:val="001D7514"/>
    <w:rsid w:val="001E1531"/>
    <w:rsid w:val="001E36D0"/>
    <w:rsid w:val="001E51E2"/>
    <w:rsid w:val="001E5F14"/>
    <w:rsid w:val="001E6ABD"/>
    <w:rsid w:val="001F250E"/>
    <w:rsid w:val="001F7665"/>
    <w:rsid w:val="001F7ED5"/>
    <w:rsid w:val="00200CE8"/>
    <w:rsid w:val="0020290E"/>
    <w:rsid w:val="00203202"/>
    <w:rsid w:val="0020495F"/>
    <w:rsid w:val="00205A25"/>
    <w:rsid w:val="002067EC"/>
    <w:rsid w:val="002067FF"/>
    <w:rsid w:val="00206B96"/>
    <w:rsid w:val="00210005"/>
    <w:rsid w:val="00217F5A"/>
    <w:rsid w:val="00223A9F"/>
    <w:rsid w:val="00223B9C"/>
    <w:rsid w:val="00223F78"/>
    <w:rsid w:val="00224FE8"/>
    <w:rsid w:val="0022506D"/>
    <w:rsid w:val="00225454"/>
    <w:rsid w:val="00226B0D"/>
    <w:rsid w:val="00226B76"/>
    <w:rsid w:val="00226BB7"/>
    <w:rsid w:val="0023090C"/>
    <w:rsid w:val="002312B7"/>
    <w:rsid w:val="00231454"/>
    <w:rsid w:val="00232BA0"/>
    <w:rsid w:val="00233C6C"/>
    <w:rsid w:val="00235521"/>
    <w:rsid w:val="00236206"/>
    <w:rsid w:val="00236440"/>
    <w:rsid w:val="00240A6F"/>
    <w:rsid w:val="00242A2B"/>
    <w:rsid w:val="0024303C"/>
    <w:rsid w:val="0024309D"/>
    <w:rsid w:val="0024527D"/>
    <w:rsid w:val="002466D9"/>
    <w:rsid w:val="00250BFF"/>
    <w:rsid w:val="00252D10"/>
    <w:rsid w:val="002537BB"/>
    <w:rsid w:val="002537C7"/>
    <w:rsid w:val="00254E8D"/>
    <w:rsid w:val="00256DBE"/>
    <w:rsid w:val="00257074"/>
    <w:rsid w:val="00263120"/>
    <w:rsid w:val="00264345"/>
    <w:rsid w:val="00264D56"/>
    <w:rsid w:val="002650F8"/>
    <w:rsid w:val="00265218"/>
    <w:rsid w:val="00265E78"/>
    <w:rsid w:val="00266366"/>
    <w:rsid w:val="00266A17"/>
    <w:rsid w:val="0027007A"/>
    <w:rsid w:val="00271D16"/>
    <w:rsid w:val="00271F2E"/>
    <w:rsid w:val="002756BB"/>
    <w:rsid w:val="00277A4C"/>
    <w:rsid w:val="002814B6"/>
    <w:rsid w:val="0028270A"/>
    <w:rsid w:val="002840F7"/>
    <w:rsid w:val="00286012"/>
    <w:rsid w:val="00286AA2"/>
    <w:rsid w:val="00287190"/>
    <w:rsid w:val="00287B8F"/>
    <w:rsid w:val="00291DBC"/>
    <w:rsid w:val="0029210D"/>
    <w:rsid w:val="00292BC3"/>
    <w:rsid w:val="00293215"/>
    <w:rsid w:val="0029483B"/>
    <w:rsid w:val="00294DA0"/>
    <w:rsid w:val="002961E5"/>
    <w:rsid w:val="002972CB"/>
    <w:rsid w:val="00297B5E"/>
    <w:rsid w:val="002A0FAA"/>
    <w:rsid w:val="002A2670"/>
    <w:rsid w:val="002A2DEC"/>
    <w:rsid w:val="002A31F4"/>
    <w:rsid w:val="002A4389"/>
    <w:rsid w:val="002A495A"/>
    <w:rsid w:val="002A4DEA"/>
    <w:rsid w:val="002A5336"/>
    <w:rsid w:val="002A6DED"/>
    <w:rsid w:val="002B0126"/>
    <w:rsid w:val="002B0A92"/>
    <w:rsid w:val="002B104F"/>
    <w:rsid w:val="002B26A8"/>
    <w:rsid w:val="002B325D"/>
    <w:rsid w:val="002B4275"/>
    <w:rsid w:val="002B4710"/>
    <w:rsid w:val="002B515F"/>
    <w:rsid w:val="002B5402"/>
    <w:rsid w:val="002B5596"/>
    <w:rsid w:val="002B6BBA"/>
    <w:rsid w:val="002C1DD2"/>
    <w:rsid w:val="002C22FE"/>
    <w:rsid w:val="002C524B"/>
    <w:rsid w:val="002C722A"/>
    <w:rsid w:val="002D197C"/>
    <w:rsid w:val="002D334E"/>
    <w:rsid w:val="002D4CEC"/>
    <w:rsid w:val="002D7741"/>
    <w:rsid w:val="002E26E3"/>
    <w:rsid w:val="002E2DCF"/>
    <w:rsid w:val="002E2EE3"/>
    <w:rsid w:val="002E4755"/>
    <w:rsid w:val="002E538A"/>
    <w:rsid w:val="002E54F0"/>
    <w:rsid w:val="002E61A2"/>
    <w:rsid w:val="002E68E3"/>
    <w:rsid w:val="002F016C"/>
    <w:rsid w:val="002F0E7C"/>
    <w:rsid w:val="002F1138"/>
    <w:rsid w:val="002F47DA"/>
    <w:rsid w:val="002F4EF0"/>
    <w:rsid w:val="002F56A8"/>
    <w:rsid w:val="002F5F1C"/>
    <w:rsid w:val="002F6FA1"/>
    <w:rsid w:val="002F79F0"/>
    <w:rsid w:val="002F7D54"/>
    <w:rsid w:val="002F7F95"/>
    <w:rsid w:val="003010E2"/>
    <w:rsid w:val="003021C0"/>
    <w:rsid w:val="0030313F"/>
    <w:rsid w:val="00305D44"/>
    <w:rsid w:val="003075FA"/>
    <w:rsid w:val="003077F5"/>
    <w:rsid w:val="00312A40"/>
    <w:rsid w:val="003135B6"/>
    <w:rsid w:val="003141B0"/>
    <w:rsid w:val="00314D73"/>
    <w:rsid w:val="00315464"/>
    <w:rsid w:val="003155B2"/>
    <w:rsid w:val="00315D17"/>
    <w:rsid w:val="003167D8"/>
    <w:rsid w:val="00316AB5"/>
    <w:rsid w:val="003218F2"/>
    <w:rsid w:val="00321AC5"/>
    <w:rsid w:val="003236A4"/>
    <w:rsid w:val="00324CF7"/>
    <w:rsid w:val="00325C75"/>
    <w:rsid w:val="00326386"/>
    <w:rsid w:val="00326B77"/>
    <w:rsid w:val="003272D2"/>
    <w:rsid w:val="003276A4"/>
    <w:rsid w:val="00327CB2"/>
    <w:rsid w:val="00330491"/>
    <w:rsid w:val="003308B6"/>
    <w:rsid w:val="00330DC6"/>
    <w:rsid w:val="0033151D"/>
    <w:rsid w:val="003324F4"/>
    <w:rsid w:val="003327CC"/>
    <w:rsid w:val="00334A0A"/>
    <w:rsid w:val="00334F6F"/>
    <w:rsid w:val="00335E8B"/>
    <w:rsid w:val="00337C83"/>
    <w:rsid w:val="0034004F"/>
    <w:rsid w:val="00340816"/>
    <w:rsid w:val="003415D4"/>
    <w:rsid w:val="00341E3B"/>
    <w:rsid w:val="00342689"/>
    <w:rsid w:val="003445DE"/>
    <w:rsid w:val="0035062A"/>
    <w:rsid w:val="0035071A"/>
    <w:rsid w:val="003508B1"/>
    <w:rsid w:val="00351138"/>
    <w:rsid w:val="00351ED9"/>
    <w:rsid w:val="00352CB2"/>
    <w:rsid w:val="00353362"/>
    <w:rsid w:val="003539ED"/>
    <w:rsid w:val="00354B74"/>
    <w:rsid w:val="00355124"/>
    <w:rsid w:val="00355650"/>
    <w:rsid w:val="00356AEA"/>
    <w:rsid w:val="003573DD"/>
    <w:rsid w:val="00360B4C"/>
    <w:rsid w:val="00360CE6"/>
    <w:rsid w:val="00361077"/>
    <w:rsid w:val="00362983"/>
    <w:rsid w:val="003677A2"/>
    <w:rsid w:val="00367FE3"/>
    <w:rsid w:val="00370B7A"/>
    <w:rsid w:val="00372659"/>
    <w:rsid w:val="00372775"/>
    <w:rsid w:val="00373DB8"/>
    <w:rsid w:val="003745A7"/>
    <w:rsid w:val="0037553A"/>
    <w:rsid w:val="003757CE"/>
    <w:rsid w:val="0037589C"/>
    <w:rsid w:val="003766C3"/>
    <w:rsid w:val="00377230"/>
    <w:rsid w:val="00377F5D"/>
    <w:rsid w:val="003833B0"/>
    <w:rsid w:val="003838E0"/>
    <w:rsid w:val="0038537A"/>
    <w:rsid w:val="00385AD8"/>
    <w:rsid w:val="00386ACD"/>
    <w:rsid w:val="00386C16"/>
    <w:rsid w:val="00387274"/>
    <w:rsid w:val="00387471"/>
    <w:rsid w:val="00387F93"/>
    <w:rsid w:val="0039153A"/>
    <w:rsid w:val="00391C1E"/>
    <w:rsid w:val="00392025"/>
    <w:rsid w:val="003920D1"/>
    <w:rsid w:val="00392409"/>
    <w:rsid w:val="003927C8"/>
    <w:rsid w:val="00393260"/>
    <w:rsid w:val="0039369B"/>
    <w:rsid w:val="003936F2"/>
    <w:rsid w:val="00393AD9"/>
    <w:rsid w:val="00394AA4"/>
    <w:rsid w:val="0039523D"/>
    <w:rsid w:val="003954E5"/>
    <w:rsid w:val="00395D2D"/>
    <w:rsid w:val="00395DDB"/>
    <w:rsid w:val="00396942"/>
    <w:rsid w:val="00396B81"/>
    <w:rsid w:val="00397F3F"/>
    <w:rsid w:val="003A2C38"/>
    <w:rsid w:val="003A3758"/>
    <w:rsid w:val="003A384D"/>
    <w:rsid w:val="003A3875"/>
    <w:rsid w:val="003A3F68"/>
    <w:rsid w:val="003A4984"/>
    <w:rsid w:val="003A574F"/>
    <w:rsid w:val="003A63C9"/>
    <w:rsid w:val="003A778C"/>
    <w:rsid w:val="003A7CB5"/>
    <w:rsid w:val="003A7DD8"/>
    <w:rsid w:val="003B0C74"/>
    <w:rsid w:val="003B2014"/>
    <w:rsid w:val="003B4C5B"/>
    <w:rsid w:val="003B5022"/>
    <w:rsid w:val="003B52A1"/>
    <w:rsid w:val="003B581B"/>
    <w:rsid w:val="003B654E"/>
    <w:rsid w:val="003B7234"/>
    <w:rsid w:val="003B7C97"/>
    <w:rsid w:val="003B7EFA"/>
    <w:rsid w:val="003C1F26"/>
    <w:rsid w:val="003C2275"/>
    <w:rsid w:val="003C23D4"/>
    <w:rsid w:val="003C357A"/>
    <w:rsid w:val="003C384C"/>
    <w:rsid w:val="003C445B"/>
    <w:rsid w:val="003C66CC"/>
    <w:rsid w:val="003C6D93"/>
    <w:rsid w:val="003C72B5"/>
    <w:rsid w:val="003D0784"/>
    <w:rsid w:val="003D0870"/>
    <w:rsid w:val="003D14BD"/>
    <w:rsid w:val="003D54A6"/>
    <w:rsid w:val="003D594E"/>
    <w:rsid w:val="003D67ED"/>
    <w:rsid w:val="003D79AE"/>
    <w:rsid w:val="003D7A17"/>
    <w:rsid w:val="003E1D95"/>
    <w:rsid w:val="003E29FE"/>
    <w:rsid w:val="003E3589"/>
    <w:rsid w:val="003E3D07"/>
    <w:rsid w:val="003E4C30"/>
    <w:rsid w:val="003E550A"/>
    <w:rsid w:val="003E6012"/>
    <w:rsid w:val="003E71A8"/>
    <w:rsid w:val="003F01D5"/>
    <w:rsid w:val="003F14AD"/>
    <w:rsid w:val="003F1F8C"/>
    <w:rsid w:val="003F35C3"/>
    <w:rsid w:val="003F5049"/>
    <w:rsid w:val="003F69D2"/>
    <w:rsid w:val="003F73A0"/>
    <w:rsid w:val="00400606"/>
    <w:rsid w:val="004029AD"/>
    <w:rsid w:val="0040524D"/>
    <w:rsid w:val="004062BB"/>
    <w:rsid w:val="004067B1"/>
    <w:rsid w:val="00406EA5"/>
    <w:rsid w:val="00413E66"/>
    <w:rsid w:val="00413FF9"/>
    <w:rsid w:val="004142BA"/>
    <w:rsid w:val="00414C41"/>
    <w:rsid w:val="004161C9"/>
    <w:rsid w:val="004161E2"/>
    <w:rsid w:val="00416553"/>
    <w:rsid w:val="00416C22"/>
    <w:rsid w:val="004215DB"/>
    <w:rsid w:val="00423370"/>
    <w:rsid w:val="00423EE7"/>
    <w:rsid w:val="00424C6A"/>
    <w:rsid w:val="0042536C"/>
    <w:rsid w:val="00426469"/>
    <w:rsid w:val="00426DE8"/>
    <w:rsid w:val="00430649"/>
    <w:rsid w:val="00430BBA"/>
    <w:rsid w:val="00430FE4"/>
    <w:rsid w:val="00431666"/>
    <w:rsid w:val="00433527"/>
    <w:rsid w:val="00433A15"/>
    <w:rsid w:val="00433F57"/>
    <w:rsid w:val="00434056"/>
    <w:rsid w:val="00434AAA"/>
    <w:rsid w:val="00434AED"/>
    <w:rsid w:val="00435FAF"/>
    <w:rsid w:val="00436C1B"/>
    <w:rsid w:val="004372F7"/>
    <w:rsid w:val="00442275"/>
    <w:rsid w:val="004433BE"/>
    <w:rsid w:val="004435DF"/>
    <w:rsid w:val="00444C68"/>
    <w:rsid w:val="00444EA3"/>
    <w:rsid w:val="00447732"/>
    <w:rsid w:val="00450207"/>
    <w:rsid w:val="00450994"/>
    <w:rsid w:val="00450BE5"/>
    <w:rsid w:val="00451302"/>
    <w:rsid w:val="00452A30"/>
    <w:rsid w:val="00453AC4"/>
    <w:rsid w:val="00453DCA"/>
    <w:rsid w:val="0045765D"/>
    <w:rsid w:val="004608EC"/>
    <w:rsid w:val="00460A1C"/>
    <w:rsid w:val="00461287"/>
    <w:rsid w:val="00462159"/>
    <w:rsid w:val="004623F4"/>
    <w:rsid w:val="00464BE9"/>
    <w:rsid w:val="00465E12"/>
    <w:rsid w:val="004661C3"/>
    <w:rsid w:val="00467CF5"/>
    <w:rsid w:val="0047069B"/>
    <w:rsid w:val="00471C8C"/>
    <w:rsid w:val="00473D66"/>
    <w:rsid w:val="00474EA8"/>
    <w:rsid w:val="00475580"/>
    <w:rsid w:val="0047574C"/>
    <w:rsid w:val="00477184"/>
    <w:rsid w:val="00477431"/>
    <w:rsid w:val="00480BA7"/>
    <w:rsid w:val="0048104B"/>
    <w:rsid w:val="00481CA4"/>
    <w:rsid w:val="00481CA7"/>
    <w:rsid w:val="00483E23"/>
    <w:rsid w:val="00484352"/>
    <w:rsid w:val="00484969"/>
    <w:rsid w:val="0048589A"/>
    <w:rsid w:val="00490EF2"/>
    <w:rsid w:val="00491871"/>
    <w:rsid w:val="00492626"/>
    <w:rsid w:val="00492705"/>
    <w:rsid w:val="00494DD0"/>
    <w:rsid w:val="0049505F"/>
    <w:rsid w:val="00495CEC"/>
    <w:rsid w:val="00495DEA"/>
    <w:rsid w:val="004962B1"/>
    <w:rsid w:val="00496C1F"/>
    <w:rsid w:val="004A00A1"/>
    <w:rsid w:val="004A0E5A"/>
    <w:rsid w:val="004A2242"/>
    <w:rsid w:val="004A248F"/>
    <w:rsid w:val="004A26DF"/>
    <w:rsid w:val="004A3755"/>
    <w:rsid w:val="004A3B5D"/>
    <w:rsid w:val="004A455C"/>
    <w:rsid w:val="004A74D6"/>
    <w:rsid w:val="004B0281"/>
    <w:rsid w:val="004B1940"/>
    <w:rsid w:val="004B227D"/>
    <w:rsid w:val="004B3003"/>
    <w:rsid w:val="004B339D"/>
    <w:rsid w:val="004B478D"/>
    <w:rsid w:val="004B525C"/>
    <w:rsid w:val="004B61D0"/>
    <w:rsid w:val="004B694A"/>
    <w:rsid w:val="004C0A42"/>
    <w:rsid w:val="004C1578"/>
    <w:rsid w:val="004C1F0B"/>
    <w:rsid w:val="004C2B3A"/>
    <w:rsid w:val="004C30B3"/>
    <w:rsid w:val="004C45AC"/>
    <w:rsid w:val="004C6162"/>
    <w:rsid w:val="004D06B9"/>
    <w:rsid w:val="004D40CF"/>
    <w:rsid w:val="004D756A"/>
    <w:rsid w:val="004D79BC"/>
    <w:rsid w:val="004E218B"/>
    <w:rsid w:val="004E3BBC"/>
    <w:rsid w:val="004E428B"/>
    <w:rsid w:val="004E4753"/>
    <w:rsid w:val="004E5322"/>
    <w:rsid w:val="004E6443"/>
    <w:rsid w:val="004E75E3"/>
    <w:rsid w:val="004F1BD1"/>
    <w:rsid w:val="004F1EBE"/>
    <w:rsid w:val="004F1EF1"/>
    <w:rsid w:val="004F2399"/>
    <w:rsid w:val="004F263C"/>
    <w:rsid w:val="004F26BE"/>
    <w:rsid w:val="004F3631"/>
    <w:rsid w:val="004F4293"/>
    <w:rsid w:val="004F5A01"/>
    <w:rsid w:val="004F5BA7"/>
    <w:rsid w:val="004F67EC"/>
    <w:rsid w:val="004F77E9"/>
    <w:rsid w:val="004F7882"/>
    <w:rsid w:val="004F7E78"/>
    <w:rsid w:val="005057F9"/>
    <w:rsid w:val="0050644B"/>
    <w:rsid w:val="005065D0"/>
    <w:rsid w:val="005102EE"/>
    <w:rsid w:val="0051095F"/>
    <w:rsid w:val="00511411"/>
    <w:rsid w:val="0051171B"/>
    <w:rsid w:val="005118A0"/>
    <w:rsid w:val="00511F53"/>
    <w:rsid w:val="00512AE6"/>
    <w:rsid w:val="00513B2B"/>
    <w:rsid w:val="0051501C"/>
    <w:rsid w:val="00522056"/>
    <w:rsid w:val="00522FC1"/>
    <w:rsid w:val="0052332A"/>
    <w:rsid w:val="00523A04"/>
    <w:rsid w:val="00525D95"/>
    <w:rsid w:val="0052771A"/>
    <w:rsid w:val="00527864"/>
    <w:rsid w:val="00530580"/>
    <w:rsid w:val="00531A7D"/>
    <w:rsid w:val="00531D38"/>
    <w:rsid w:val="005320ED"/>
    <w:rsid w:val="005338A1"/>
    <w:rsid w:val="00534246"/>
    <w:rsid w:val="00534C5A"/>
    <w:rsid w:val="00535BDB"/>
    <w:rsid w:val="00536108"/>
    <w:rsid w:val="00537859"/>
    <w:rsid w:val="00537A8B"/>
    <w:rsid w:val="00537DE5"/>
    <w:rsid w:val="00537F81"/>
    <w:rsid w:val="0054167E"/>
    <w:rsid w:val="00542936"/>
    <w:rsid w:val="00542B21"/>
    <w:rsid w:val="005433D4"/>
    <w:rsid w:val="00544242"/>
    <w:rsid w:val="0054508D"/>
    <w:rsid w:val="00545C5A"/>
    <w:rsid w:val="0054770E"/>
    <w:rsid w:val="00547FB4"/>
    <w:rsid w:val="005516E1"/>
    <w:rsid w:val="00551F46"/>
    <w:rsid w:val="00552B08"/>
    <w:rsid w:val="005530A3"/>
    <w:rsid w:val="00554846"/>
    <w:rsid w:val="005569D1"/>
    <w:rsid w:val="00557981"/>
    <w:rsid w:val="00562357"/>
    <w:rsid w:val="00562426"/>
    <w:rsid w:val="00563B6B"/>
    <w:rsid w:val="00563F4B"/>
    <w:rsid w:val="00565384"/>
    <w:rsid w:val="005675E9"/>
    <w:rsid w:val="00571696"/>
    <w:rsid w:val="00572023"/>
    <w:rsid w:val="00572A0F"/>
    <w:rsid w:val="00572DC6"/>
    <w:rsid w:val="005743DC"/>
    <w:rsid w:val="005746E7"/>
    <w:rsid w:val="00576246"/>
    <w:rsid w:val="005768F3"/>
    <w:rsid w:val="00577370"/>
    <w:rsid w:val="005776B8"/>
    <w:rsid w:val="00577AF4"/>
    <w:rsid w:val="00580389"/>
    <w:rsid w:val="005809DB"/>
    <w:rsid w:val="005814F6"/>
    <w:rsid w:val="00586E05"/>
    <w:rsid w:val="00587F1C"/>
    <w:rsid w:val="00590991"/>
    <w:rsid w:val="005909BF"/>
    <w:rsid w:val="0059139E"/>
    <w:rsid w:val="00591A81"/>
    <w:rsid w:val="005920DF"/>
    <w:rsid w:val="0059328D"/>
    <w:rsid w:val="005A2EE0"/>
    <w:rsid w:val="005A347E"/>
    <w:rsid w:val="005A49AD"/>
    <w:rsid w:val="005A5B18"/>
    <w:rsid w:val="005A619D"/>
    <w:rsid w:val="005A61A7"/>
    <w:rsid w:val="005A711D"/>
    <w:rsid w:val="005B0699"/>
    <w:rsid w:val="005B13E8"/>
    <w:rsid w:val="005B28EE"/>
    <w:rsid w:val="005B2AEF"/>
    <w:rsid w:val="005B5FBD"/>
    <w:rsid w:val="005C06FD"/>
    <w:rsid w:val="005C1E60"/>
    <w:rsid w:val="005C3241"/>
    <w:rsid w:val="005C38D5"/>
    <w:rsid w:val="005C3D00"/>
    <w:rsid w:val="005C3E9C"/>
    <w:rsid w:val="005C5E5B"/>
    <w:rsid w:val="005C5ED3"/>
    <w:rsid w:val="005D113F"/>
    <w:rsid w:val="005D12E1"/>
    <w:rsid w:val="005D1BB1"/>
    <w:rsid w:val="005D26AC"/>
    <w:rsid w:val="005D2928"/>
    <w:rsid w:val="005D2DC8"/>
    <w:rsid w:val="005D4A5B"/>
    <w:rsid w:val="005D4FF6"/>
    <w:rsid w:val="005D71CD"/>
    <w:rsid w:val="005D7B0B"/>
    <w:rsid w:val="005E379A"/>
    <w:rsid w:val="005E40C0"/>
    <w:rsid w:val="005E5728"/>
    <w:rsid w:val="005E6B8D"/>
    <w:rsid w:val="005F0A11"/>
    <w:rsid w:val="005F21BB"/>
    <w:rsid w:val="005F2DD6"/>
    <w:rsid w:val="005F365D"/>
    <w:rsid w:val="005F39F5"/>
    <w:rsid w:val="005F4195"/>
    <w:rsid w:val="005F567D"/>
    <w:rsid w:val="005F6842"/>
    <w:rsid w:val="006029B2"/>
    <w:rsid w:val="00604D92"/>
    <w:rsid w:val="00605331"/>
    <w:rsid w:val="00605E04"/>
    <w:rsid w:val="00607125"/>
    <w:rsid w:val="00610529"/>
    <w:rsid w:val="00610B70"/>
    <w:rsid w:val="006112CF"/>
    <w:rsid w:val="00612C37"/>
    <w:rsid w:val="00613334"/>
    <w:rsid w:val="00614581"/>
    <w:rsid w:val="00615D2B"/>
    <w:rsid w:val="00616232"/>
    <w:rsid w:val="00616369"/>
    <w:rsid w:val="00620436"/>
    <w:rsid w:val="0062141A"/>
    <w:rsid w:val="00621A49"/>
    <w:rsid w:val="00621F98"/>
    <w:rsid w:val="0062290B"/>
    <w:rsid w:val="006236AE"/>
    <w:rsid w:val="00624A94"/>
    <w:rsid w:val="00625550"/>
    <w:rsid w:val="006273E5"/>
    <w:rsid w:val="006276F1"/>
    <w:rsid w:val="00627B45"/>
    <w:rsid w:val="00630968"/>
    <w:rsid w:val="006318E4"/>
    <w:rsid w:val="00632273"/>
    <w:rsid w:val="0063228D"/>
    <w:rsid w:val="006326E5"/>
    <w:rsid w:val="00633B9C"/>
    <w:rsid w:val="00634533"/>
    <w:rsid w:val="00634CE2"/>
    <w:rsid w:val="006358B6"/>
    <w:rsid w:val="00640987"/>
    <w:rsid w:val="00641A03"/>
    <w:rsid w:val="00642A5F"/>
    <w:rsid w:val="00643D11"/>
    <w:rsid w:val="006455C6"/>
    <w:rsid w:val="00646E6E"/>
    <w:rsid w:val="00647564"/>
    <w:rsid w:val="0064799D"/>
    <w:rsid w:val="00650E7D"/>
    <w:rsid w:val="0065312D"/>
    <w:rsid w:val="00653409"/>
    <w:rsid w:val="00653514"/>
    <w:rsid w:val="00653D7E"/>
    <w:rsid w:val="006565D4"/>
    <w:rsid w:val="00656A0D"/>
    <w:rsid w:val="00661904"/>
    <w:rsid w:val="006634B7"/>
    <w:rsid w:val="00663ABB"/>
    <w:rsid w:val="00664EC7"/>
    <w:rsid w:val="006660AD"/>
    <w:rsid w:val="006663CD"/>
    <w:rsid w:val="006669BF"/>
    <w:rsid w:val="006724C0"/>
    <w:rsid w:val="006738D0"/>
    <w:rsid w:val="00674F51"/>
    <w:rsid w:val="00676909"/>
    <w:rsid w:val="00680CB6"/>
    <w:rsid w:val="00680D59"/>
    <w:rsid w:val="00681D6E"/>
    <w:rsid w:val="0068206D"/>
    <w:rsid w:val="00682084"/>
    <w:rsid w:val="0068219C"/>
    <w:rsid w:val="0068254A"/>
    <w:rsid w:val="006845A3"/>
    <w:rsid w:val="00686527"/>
    <w:rsid w:val="00686F1F"/>
    <w:rsid w:val="00686FF6"/>
    <w:rsid w:val="006871C4"/>
    <w:rsid w:val="00687997"/>
    <w:rsid w:val="00690084"/>
    <w:rsid w:val="00691B25"/>
    <w:rsid w:val="00691DD5"/>
    <w:rsid w:val="00692C1F"/>
    <w:rsid w:val="006947A4"/>
    <w:rsid w:val="00694BB5"/>
    <w:rsid w:val="00695818"/>
    <w:rsid w:val="00696437"/>
    <w:rsid w:val="006A080D"/>
    <w:rsid w:val="006A1067"/>
    <w:rsid w:val="006A1639"/>
    <w:rsid w:val="006A2999"/>
    <w:rsid w:val="006A3B56"/>
    <w:rsid w:val="006A4025"/>
    <w:rsid w:val="006A495E"/>
    <w:rsid w:val="006A5C8A"/>
    <w:rsid w:val="006A5D92"/>
    <w:rsid w:val="006A7B6E"/>
    <w:rsid w:val="006A7E66"/>
    <w:rsid w:val="006B013C"/>
    <w:rsid w:val="006B03B3"/>
    <w:rsid w:val="006B15B0"/>
    <w:rsid w:val="006B1F26"/>
    <w:rsid w:val="006B35E7"/>
    <w:rsid w:val="006B46CE"/>
    <w:rsid w:val="006B52E9"/>
    <w:rsid w:val="006C073B"/>
    <w:rsid w:val="006C0F2D"/>
    <w:rsid w:val="006C1183"/>
    <w:rsid w:val="006C2DC2"/>
    <w:rsid w:val="006C54AE"/>
    <w:rsid w:val="006C59CC"/>
    <w:rsid w:val="006C6196"/>
    <w:rsid w:val="006C6502"/>
    <w:rsid w:val="006C695B"/>
    <w:rsid w:val="006D3F02"/>
    <w:rsid w:val="006D5496"/>
    <w:rsid w:val="006D67C3"/>
    <w:rsid w:val="006D6C6D"/>
    <w:rsid w:val="006D7B14"/>
    <w:rsid w:val="006E091C"/>
    <w:rsid w:val="006E0EE6"/>
    <w:rsid w:val="006E2218"/>
    <w:rsid w:val="006E3A97"/>
    <w:rsid w:val="006E3C35"/>
    <w:rsid w:val="006E544C"/>
    <w:rsid w:val="006E6457"/>
    <w:rsid w:val="006E6AB2"/>
    <w:rsid w:val="006F0FCD"/>
    <w:rsid w:val="006F7C3B"/>
    <w:rsid w:val="006F7C64"/>
    <w:rsid w:val="00701AD3"/>
    <w:rsid w:val="00701BC8"/>
    <w:rsid w:val="00701C43"/>
    <w:rsid w:val="00701D87"/>
    <w:rsid w:val="00701EEF"/>
    <w:rsid w:val="00703704"/>
    <w:rsid w:val="00703F0C"/>
    <w:rsid w:val="007044E9"/>
    <w:rsid w:val="00704ADE"/>
    <w:rsid w:val="007077A7"/>
    <w:rsid w:val="00711808"/>
    <w:rsid w:val="00713B40"/>
    <w:rsid w:val="0072004F"/>
    <w:rsid w:val="0072031B"/>
    <w:rsid w:val="0072070C"/>
    <w:rsid w:val="007209A4"/>
    <w:rsid w:val="00720CB6"/>
    <w:rsid w:val="007229A6"/>
    <w:rsid w:val="00723E18"/>
    <w:rsid w:val="00725023"/>
    <w:rsid w:val="007260C8"/>
    <w:rsid w:val="00726367"/>
    <w:rsid w:val="007273BD"/>
    <w:rsid w:val="00731556"/>
    <w:rsid w:val="00731DBB"/>
    <w:rsid w:val="0073240C"/>
    <w:rsid w:val="00733815"/>
    <w:rsid w:val="00733F9C"/>
    <w:rsid w:val="00734C92"/>
    <w:rsid w:val="00737DAD"/>
    <w:rsid w:val="00742282"/>
    <w:rsid w:val="00743FB5"/>
    <w:rsid w:val="00744942"/>
    <w:rsid w:val="00745802"/>
    <w:rsid w:val="007458FF"/>
    <w:rsid w:val="0074721F"/>
    <w:rsid w:val="00750CE9"/>
    <w:rsid w:val="007549D3"/>
    <w:rsid w:val="0075502E"/>
    <w:rsid w:val="0075599A"/>
    <w:rsid w:val="00756324"/>
    <w:rsid w:val="00757CA8"/>
    <w:rsid w:val="00757FE0"/>
    <w:rsid w:val="00760235"/>
    <w:rsid w:val="0076068D"/>
    <w:rsid w:val="0076309C"/>
    <w:rsid w:val="00763BB7"/>
    <w:rsid w:val="0076429E"/>
    <w:rsid w:val="00764906"/>
    <w:rsid w:val="00764AB7"/>
    <w:rsid w:val="00765E67"/>
    <w:rsid w:val="007670EC"/>
    <w:rsid w:val="007700F0"/>
    <w:rsid w:val="00771814"/>
    <w:rsid w:val="007729F1"/>
    <w:rsid w:val="007738B4"/>
    <w:rsid w:val="00773F09"/>
    <w:rsid w:val="007757E0"/>
    <w:rsid w:val="007777DF"/>
    <w:rsid w:val="00780EDE"/>
    <w:rsid w:val="0078155F"/>
    <w:rsid w:val="00781CAF"/>
    <w:rsid w:val="0078202C"/>
    <w:rsid w:val="007824FE"/>
    <w:rsid w:val="00783349"/>
    <w:rsid w:val="00784028"/>
    <w:rsid w:val="0078473D"/>
    <w:rsid w:val="00785DDA"/>
    <w:rsid w:val="00785FB3"/>
    <w:rsid w:val="00786AF8"/>
    <w:rsid w:val="00787520"/>
    <w:rsid w:val="00790B12"/>
    <w:rsid w:val="00790DD7"/>
    <w:rsid w:val="007919A4"/>
    <w:rsid w:val="0079274D"/>
    <w:rsid w:val="007930AF"/>
    <w:rsid w:val="00795516"/>
    <w:rsid w:val="0079678C"/>
    <w:rsid w:val="0079776D"/>
    <w:rsid w:val="007A045E"/>
    <w:rsid w:val="007A1C22"/>
    <w:rsid w:val="007A33E7"/>
    <w:rsid w:val="007A3478"/>
    <w:rsid w:val="007A3877"/>
    <w:rsid w:val="007A53D8"/>
    <w:rsid w:val="007A58C3"/>
    <w:rsid w:val="007A7C27"/>
    <w:rsid w:val="007A7E61"/>
    <w:rsid w:val="007B0055"/>
    <w:rsid w:val="007B0B04"/>
    <w:rsid w:val="007B0B4D"/>
    <w:rsid w:val="007B1A41"/>
    <w:rsid w:val="007B2A06"/>
    <w:rsid w:val="007B3CB2"/>
    <w:rsid w:val="007B4391"/>
    <w:rsid w:val="007B4616"/>
    <w:rsid w:val="007B47A8"/>
    <w:rsid w:val="007B4C98"/>
    <w:rsid w:val="007B5A03"/>
    <w:rsid w:val="007B7725"/>
    <w:rsid w:val="007C20E9"/>
    <w:rsid w:val="007C2D21"/>
    <w:rsid w:val="007C48BD"/>
    <w:rsid w:val="007C5507"/>
    <w:rsid w:val="007C6F85"/>
    <w:rsid w:val="007D1086"/>
    <w:rsid w:val="007D232A"/>
    <w:rsid w:val="007D23B8"/>
    <w:rsid w:val="007D24A3"/>
    <w:rsid w:val="007D28EC"/>
    <w:rsid w:val="007D3ED3"/>
    <w:rsid w:val="007D4329"/>
    <w:rsid w:val="007D438A"/>
    <w:rsid w:val="007D45A8"/>
    <w:rsid w:val="007D4C1B"/>
    <w:rsid w:val="007D509A"/>
    <w:rsid w:val="007D51EC"/>
    <w:rsid w:val="007D5FE1"/>
    <w:rsid w:val="007D6DB9"/>
    <w:rsid w:val="007E03C3"/>
    <w:rsid w:val="007E0837"/>
    <w:rsid w:val="007E0E73"/>
    <w:rsid w:val="007E0F61"/>
    <w:rsid w:val="007E1278"/>
    <w:rsid w:val="007E18A9"/>
    <w:rsid w:val="007E1C89"/>
    <w:rsid w:val="007E2DC7"/>
    <w:rsid w:val="007E6268"/>
    <w:rsid w:val="007E640E"/>
    <w:rsid w:val="007E6A67"/>
    <w:rsid w:val="007F005D"/>
    <w:rsid w:val="007F02B2"/>
    <w:rsid w:val="007F1D24"/>
    <w:rsid w:val="007F28A5"/>
    <w:rsid w:val="007F4328"/>
    <w:rsid w:val="007F4842"/>
    <w:rsid w:val="007F6DFA"/>
    <w:rsid w:val="008034C7"/>
    <w:rsid w:val="008044B8"/>
    <w:rsid w:val="008049F7"/>
    <w:rsid w:val="00806777"/>
    <w:rsid w:val="00806971"/>
    <w:rsid w:val="0080727C"/>
    <w:rsid w:val="00807CAD"/>
    <w:rsid w:val="00810948"/>
    <w:rsid w:val="00810E12"/>
    <w:rsid w:val="00811C74"/>
    <w:rsid w:val="00812A7D"/>
    <w:rsid w:val="0081440D"/>
    <w:rsid w:val="00815356"/>
    <w:rsid w:val="00816C3C"/>
    <w:rsid w:val="00820614"/>
    <w:rsid w:val="008209AE"/>
    <w:rsid w:val="00820FA2"/>
    <w:rsid w:val="00822931"/>
    <w:rsid w:val="0082377A"/>
    <w:rsid w:val="008239A9"/>
    <w:rsid w:val="00823C8E"/>
    <w:rsid w:val="00824E7E"/>
    <w:rsid w:val="008276BC"/>
    <w:rsid w:val="00827BD1"/>
    <w:rsid w:val="008304B5"/>
    <w:rsid w:val="00832508"/>
    <w:rsid w:val="00832E96"/>
    <w:rsid w:val="00834D42"/>
    <w:rsid w:val="00835ED2"/>
    <w:rsid w:val="008370D0"/>
    <w:rsid w:val="00837323"/>
    <w:rsid w:val="0084024C"/>
    <w:rsid w:val="00842CF1"/>
    <w:rsid w:val="00844065"/>
    <w:rsid w:val="008455E1"/>
    <w:rsid w:val="00845951"/>
    <w:rsid w:val="00845DA6"/>
    <w:rsid w:val="0084641C"/>
    <w:rsid w:val="00846609"/>
    <w:rsid w:val="00847C92"/>
    <w:rsid w:val="00850EB3"/>
    <w:rsid w:val="0085101F"/>
    <w:rsid w:val="0085178F"/>
    <w:rsid w:val="0085196D"/>
    <w:rsid w:val="00852D73"/>
    <w:rsid w:val="008544D7"/>
    <w:rsid w:val="0085517E"/>
    <w:rsid w:val="0085540F"/>
    <w:rsid w:val="008561EA"/>
    <w:rsid w:val="0085636E"/>
    <w:rsid w:val="008564F5"/>
    <w:rsid w:val="0085686D"/>
    <w:rsid w:val="00856C5A"/>
    <w:rsid w:val="00856DF8"/>
    <w:rsid w:val="008571C3"/>
    <w:rsid w:val="008600F7"/>
    <w:rsid w:val="008607DB"/>
    <w:rsid w:val="00865BB6"/>
    <w:rsid w:val="00866BEE"/>
    <w:rsid w:val="00867F63"/>
    <w:rsid w:val="00870E10"/>
    <w:rsid w:val="00870FEB"/>
    <w:rsid w:val="00871582"/>
    <w:rsid w:val="008735C4"/>
    <w:rsid w:val="0087398B"/>
    <w:rsid w:val="00873EBD"/>
    <w:rsid w:val="008740AF"/>
    <w:rsid w:val="0087414E"/>
    <w:rsid w:val="00875043"/>
    <w:rsid w:val="00880BFC"/>
    <w:rsid w:val="0088173E"/>
    <w:rsid w:val="008819CA"/>
    <w:rsid w:val="00882DAE"/>
    <w:rsid w:val="00885196"/>
    <w:rsid w:val="00885612"/>
    <w:rsid w:val="00885EA9"/>
    <w:rsid w:val="008872A6"/>
    <w:rsid w:val="00887C87"/>
    <w:rsid w:val="00887FA9"/>
    <w:rsid w:val="00891536"/>
    <w:rsid w:val="0089304F"/>
    <w:rsid w:val="00893AE9"/>
    <w:rsid w:val="00895A98"/>
    <w:rsid w:val="008978FE"/>
    <w:rsid w:val="008A1236"/>
    <w:rsid w:val="008A1905"/>
    <w:rsid w:val="008A1F35"/>
    <w:rsid w:val="008A229B"/>
    <w:rsid w:val="008A23C1"/>
    <w:rsid w:val="008A7334"/>
    <w:rsid w:val="008B1B29"/>
    <w:rsid w:val="008B3177"/>
    <w:rsid w:val="008B3834"/>
    <w:rsid w:val="008B5DA4"/>
    <w:rsid w:val="008C0189"/>
    <w:rsid w:val="008C1849"/>
    <w:rsid w:val="008C3BD6"/>
    <w:rsid w:val="008C4E77"/>
    <w:rsid w:val="008C64B8"/>
    <w:rsid w:val="008C7302"/>
    <w:rsid w:val="008C790A"/>
    <w:rsid w:val="008C7BBB"/>
    <w:rsid w:val="008C7E9F"/>
    <w:rsid w:val="008D0F3B"/>
    <w:rsid w:val="008D2C8B"/>
    <w:rsid w:val="008D535C"/>
    <w:rsid w:val="008D6197"/>
    <w:rsid w:val="008D6208"/>
    <w:rsid w:val="008D6F63"/>
    <w:rsid w:val="008D7783"/>
    <w:rsid w:val="008D7A2A"/>
    <w:rsid w:val="008E05C9"/>
    <w:rsid w:val="008E3961"/>
    <w:rsid w:val="008E541C"/>
    <w:rsid w:val="008E6DAE"/>
    <w:rsid w:val="008F3633"/>
    <w:rsid w:val="008F4CC5"/>
    <w:rsid w:val="008F4EB7"/>
    <w:rsid w:val="008F510E"/>
    <w:rsid w:val="008F6E8C"/>
    <w:rsid w:val="008F7E02"/>
    <w:rsid w:val="008F7F9A"/>
    <w:rsid w:val="00900571"/>
    <w:rsid w:val="00903281"/>
    <w:rsid w:val="009033F5"/>
    <w:rsid w:val="009059B6"/>
    <w:rsid w:val="0091113C"/>
    <w:rsid w:val="00911D2E"/>
    <w:rsid w:val="00911DF7"/>
    <w:rsid w:val="009138C9"/>
    <w:rsid w:val="00914FCE"/>
    <w:rsid w:val="0091574E"/>
    <w:rsid w:val="00915CAF"/>
    <w:rsid w:val="00916166"/>
    <w:rsid w:val="009166DF"/>
    <w:rsid w:val="00917132"/>
    <w:rsid w:val="00920306"/>
    <w:rsid w:val="00920B05"/>
    <w:rsid w:val="00921EA0"/>
    <w:rsid w:val="0092490B"/>
    <w:rsid w:val="00924AA5"/>
    <w:rsid w:val="00925798"/>
    <w:rsid w:val="009262F5"/>
    <w:rsid w:val="009268A2"/>
    <w:rsid w:val="0093003E"/>
    <w:rsid w:val="00931AB2"/>
    <w:rsid w:val="009327A9"/>
    <w:rsid w:val="00933286"/>
    <w:rsid w:val="00933727"/>
    <w:rsid w:val="0093448B"/>
    <w:rsid w:val="00934574"/>
    <w:rsid w:val="00934CFC"/>
    <w:rsid w:val="009355F4"/>
    <w:rsid w:val="00935898"/>
    <w:rsid w:val="009358EA"/>
    <w:rsid w:val="00936DDA"/>
    <w:rsid w:val="00937F83"/>
    <w:rsid w:val="00942245"/>
    <w:rsid w:val="0094351F"/>
    <w:rsid w:val="00943877"/>
    <w:rsid w:val="00944363"/>
    <w:rsid w:val="0094437D"/>
    <w:rsid w:val="00944663"/>
    <w:rsid w:val="009478A4"/>
    <w:rsid w:val="00947EF0"/>
    <w:rsid w:val="00951798"/>
    <w:rsid w:val="009517B5"/>
    <w:rsid w:val="009526E7"/>
    <w:rsid w:val="0095302A"/>
    <w:rsid w:val="00954002"/>
    <w:rsid w:val="009548A0"/>
    <w:rsid w:val="00954AA8"/>
    <w:rsid w:val="00957B6A"/>
    <w:rsid w:val="00957DC7"/>
    <w:rsid w:val="00957F7D"/>
    <w:rsid w:val="00960280"/>
    <w:rsid w:val="00960E63"/>
    <w:rsid w:val="00961096"/>
    <w:rsid w:val="00963041"/>
    <w:rsid w:val="00964B6C"/>
    <w:rsid w:val="00964EC0"/>
    <w:rsid w:val="00965F62"/>
    <w:rsid w:val="00967A7E"/>
    <w:rsid w:val="00970CBC"/>
    <w:rsid w:val="00971F0A"/>
    <w:rsid w:val="0097204D"/>
    <w:rsid w:val="009741E6"/>
    <w:rsid w:val="0097422F"/>
    <w:rsid w:val="009757C8"/>
    <w:rsid w:val="0097607D"/>
    <w:rsid w:val="009768CF"/>
    <w:rsid w:val="00977011"/>
    <w:rsid w:val="00981C5A"/>
    <w:rsid w:val="00982131"/>
    <w:rsid w:val="0098249F"/>
    <w:rsid w:val="0098285A"/>
    <w:rsid w:val="00982D86"/>
    <w:rsid w:val="00982F92"/>
    <w:rsid w:val="00983ADD"/>
    <w:rsid w:val="00984595"/>
    <w:rsid w:val="00984969"/>
    <w:rsid w:val="00984FB0"/>
    <w:rsid w:val="0098506F"/>
    <w:rsid w:val="00985C52"/>
    <w:rsid w:val="00986382"/>
    <w:rsid w:val="009913F5"/>
    <w:rsid w:val="0099159B"/>
    <w:rsid w:val="00992E93"/>
    <w:rsid w:val="009955BC"/>
    <w:rsid w:val="00996B76"/>
    <w:rsid w:val="00997219"/>
    <w:rsid w:val="009976EB"/>
    <w:rsid w:val="00997A38"/>
    <w:rsid w:val="009A0365"/>
    <w:rsid w:val="009A1125"/>
    <w:rsid w:val="009A16C6"/>
    <w:rsid w:val="009A26BF"/>
    <w:rsid w:val="009A3870"/>
    <w:rsid w:val="009A40F7"/>
    <w:rsid w:val="009A634B"/>
    <w:rsid w:val="009A6D69"/>
    <w:rsid w:val="009A75EB"/>
    <w:rsid w:val="009A7B64"/>
    <w:rsid w:val="009A7E5B"/>
    <w:rsid w:val="009C0089"/>
    <w:rsid w:val="009C0363"/>
    <w:rsid w:val="009C066B"/>
    <w:rsid w:val="009C0770"/>
    <w:rsid w:val="009C0EFE"/>
    <w:rsid w:val="009C101F"/>
    <w:rsid w:val="009C152B"/>
    <w:rsid w:val="009C216F"/>
    <w:rsid w:val="009C2D78"/>
    <w:rsid w:val="009C2E1B"/>
    <w:rsid w:val="009C414E"/>
    <w:rsid w:val="009C4341"/>
    <w:rsid w:val="009C4E6D"/>
    <w:rsid w:val="009C6196"/>
    <w:rsid w:val="009C6774"/>
    <w:rsid w:val="009C685A"/>
    <w:rsid w:val="009C7EE7"/>
    <w:rsid w:val="009C7FB9"/>
    <w:rsid w:val="009D415C"/>
    <w:rsid w:val="009D4444"/>
    <w:rsid w:val="009D4635"/>
    <w:rsid w:val="009D54C2"/>
    <w:rsid w:val="009D6651"/>
    <w:rsid w:val="009D751E"/>
    <w:rsid w:val="009D7B34"/>
    <w:rsid w:val="009E06B7"/>
    <w:rsid w:val="009E0F9E"/>
    <w:rsid w:val="009E1A0C"/>
    <w:rsid w:val="009E3711"/>
    <w:rsid w:val="009E647B"/>
    <w:rsid w:val="009F022F"/>
    <w:rsid w:val="009F09C9"/>
    <w:rsid w:val="009F2077"/>
    <w:rsid w:val="009F3067"/>
    <w:rsid w:val="009F3511"/>
    <w:rsid w:val="009F4305"/>
    <w:rsid w:val="009F5E1C"/>
    <w:rsid w:val="009F62B0"/>
    <w:rsid w:val="009F6778"/>
    <w:rsid w:val="009F6FA1"/>
    <w:rsid w:val="009F753D"/>
    <w:rsid w:val="00A0023C"/>
    <w:rsid w:val="00A02183"/>
    <w:rsid w:val="00A04142"/>
    <w:rsid w:val="00A05438"/>
    <w:rsid w:val="00A107DF"/>
    <w:rsid w:val="00A12713"/>
    <w:rsid w:val="00A143C1"/>
    <w:rsid w:val="00A1459C"/>
    <w:rsid w:val="00A1591E"/>
    <w:rsid w:val="00A15E3D"/>
    <w:rsid w:val="00A161BC"/>
    <w:rsid w:val="00A16D80"/>
    <w:rsid w:val="00A20B3C"/>
    <w:rsid w:val="00A21B33"/>
    <w:rsid w:val="00A23617"/>
    <w:rsid w:val="00A23BDE"/>
    <w:rsid w:val="00A2421D"/>
    <w:rsid w:val="00A251D9"/>
    <w:rsid w:val="00A30BBD"/>
    <w:rsid w:val="00A31B71"/>
    <w:rsid w:val="00A31FE6"/>
    <w:rsid w:val="00A32378"/>
    <w:rsid w:val="00A33013"/>
    <w:rsid w:val="00A33463"/>
    <w:rsid w:val="00A34456"/>
    <w:rsid w:val="00A369C8"/>
    <w:rsid w:val="00A36B98"/>
    <w:rsid w:val="00A407A7"/>
    <w:rsid w:val="00A40AA5"/>
    <w:rsid w:val="00A40CEE"/>
    <w:rsid w:val="00A4367D"/>
    <w:rsid w:val="00A43C40"/>
    <w:rsid w:val="00A4420D"/>
    <w:rsid w:val="00A446DD"/>
    <w:rsid w:val="00A450E5"/>
    <w:rsid w:val="00A4670C"/>
    <w:rsid w:val="00A47727"/>
    <w:rsid w:val="00A47890"/>
    <w:rsid w:val="00A5385E"/>
    <w:rsid w:val="00A5443D"/>
    <w:rsid w:val="00A55127"/>
    <w:rsid w:val="00A5563A"/>
    <w:rsid w:val="00A566E1"/>
    <w:rsid w:val="00A57DEB"/>
    <w:rsid w:val="00A6027E"/>
    <w:rsid w:val="00A60670"/>
    <w:rsid w:val="00A60E82"/>
    <w:rsid w:val="00A615B3"/>
    <w:rsid w:val="00A627FD"/>
    <w:rsid w:val="00A674EE"/>
    <w:rsid w:val="00A67D0A"/>
    <w:rsid w:val="00A71C54"/>
    <w:rsid w:val="00A7242A"/>
    <w:rsid w:val="00A730B4"/>
    <w:rsid w:val="00A73A72"/>
    <w:rsid w:val="00A750A9"/>
    <w:rsid w:val="00A76C26"/>
    <w:rsid w:val="00A77027"/>
    <w:rsid w:val="00A803D1"/>
    <w:rsid w:val="00A81EEE"/>
    <w:rsid w:val="00A84746"/>
    <w:rsid w:val="00A8520E"/>
    <w:rsid w:val="00A91D75"/>
    <w:rsid w:val="00A93029"/>
    <w:rsid w:val="00A95BDB"/>
    <w:rsid w:val="00A96028"/>
    <w:rsid w:val="00A96391"/>
    <w:rsid w:val="00A96C89"/>
    <w:rsid w:val="00AA1351"/>
    <w:rsid w:val="00AA24D6"/>
    <w:rsid w:val="00AA281C"/>
    <w:rsid w:val="00AA328C"/>
    <w:rsid w:val="00AA37B8"/>
    <w:rsid w:val="00AA4B47"/>
    <w:rsid w:val="00AA5630"/>
    <w:rsid w:val="00AA5720"/>
    <w:rsid w:val="00AA6082"/>
    <w:rsid w:val="00AA6C46"/>
    <w:rsid w:val="00AA6C86"/>
    <w:rsid w:val="00AB2389"/>
    <w:rsid w:val="00AB262B"/>
    <w:rsid w:val="00AB4202"/>
    <w:rsid w:val="00AB51B9"/>
    <w:rsid w:val="00AB5AE8"/>
    <w:rsid w:val="00AC02B8"/>
    <w:rsid w:val="00AC292C"/>
    <w:rsid w:val="00AC4C97"/>
    <w:rsid w:val="00AC514D"/>
    <w:rsid w:val="00AC5196"/>
    <w:rsid w:val="00AC577D"/>
    <w:rsid w:val="00AC6634"/>
    <w:rsid w:val="00AD0C70"/>
    <w:rsid w:val="00AD126C"/>
    <w:rsid w:val="00AD1656"/>
    <w:rsid w:val="00AD2CF0"/>
    <w:rsid w:val="00AD35A9"/>
    <w:rsid w:val="00AD3F7F"/>
    <w:rsid w:val="00AD58C3"/>
    <w:rsid w:val="00AD5B02"/>
    <w:rsid w:val="00AE1F1D"/>
    <w:rsid w:val="00AE2C00"/>
    <w:rsid w:val="00AE5255"/>
    <w:rsid w:val="00AF1F7D"/>
    <w:rsid w:val="00AF221E"/>
    <w:rsid w:val="00AF350D"/>
    <w:rsid w:val="00AF4671"/>
    <w:rsid w:val="00AF5998"/>
    <w:rsid w:val="00AF5AF1"/>
    <w:rsid w:val="00AF6963"/>
    <w:rsid w:val="00AF7B56"/>
    <w:rsid w:val="00B007FA"/>
    <w:rsid w:val="00B00CF1"/>
    <w:rsid w:val="00B00E48"/>
    <w:rsid w:val="00B0193E"/>
    <w:rsid w:val="00B01A3D"/>
    <w:rsid w:val="00B01C71"/>
    <w:rsid w:val="00B0221F"/>
    <w:rsid w:val="00B0562B"/>
    <w:rsid w:val="00B063DE"/>
    <w:rsid w:val="00B07029"/>
    <w:rsid w:val="00B0702E"/>
    <w:rsid w:val="00B07200"/>
    <w:rsid w:val="00B10B65"/>
    <w:rsid w:val="00B11830"/>
    <w:rsid w:val="00B15FB0"/>
    <w:rsid w:val="00B160A2"/>
    <w:rsid w:val="00B168B7"/>
    <w:rsid w:val="00B173A2"/>
    <w:rsid w:val="00B17D5B"/>
    <w:rsid w:val="00B20C1F"/>
    <w:rsid w:val="00B20E6E"/>
    <w:rsid w:val="00B21601"/>
    <w:rsid w:val="00B23067"/>
    <w:rsid w:val="00B23D0A"/>
    <w:rsid w:val="00B2530C"/>
    <w:rsid w:val="00B25FA0"/>
    <w:rsid w:val="00B27FF6"/>
    <w:rsid w:val="00B30375"/>
    <w:rsid w:val="00B30751"/>
    <w:rsid w:val="00B30FCC"/>
    <w:rsid w:val="00B32853"/>
    <w:rsid w:val="00B3397F"/>
    <w:rsid w:val="00B33D25"/>
    <w:rsid w:val="00B34218"/>
    <w:rsid w:val="00B34647"/>
    <w:rsid w:val="00B35CAB"/>
    <w:rsid w:val="00B36B2B"/>
    <w:rsid w:val="00B37018"/>
    <w:rsid w:val="00B37993"/>
    <w:rsid w:val="00B418E6"/>
    <w:rsid w:val="00B41C93"/>
    <w:rsid w:val="00B42C90"/>
    <w:rsid w:val="00B42D54"/>
    <w:rsid w:val="00B42E17"/>
    <w:rsid w:val="00B43CFA"/>
    <w:rsid w:val="00B4453F"/>
    <w:rsid w:val="00B462BD"/>
    <w:rsid w:val="00B465A7"/>
    <w:rsid w:val="00B4675A"/>
    <w:rsid w:val="00B50F9C"/>
    <w:rsid w:val="00B51579"/>
    <w:rsid w:val="00B525B9"/>
    <w:rsid w:val="00B5407B"/>
    <w:rsid w:val="00B55172"/>
    <w:rsid w:val="00B55BBF"/>
    <w:rsid w:val="00B56363"/>
    <w:rsid w:val="00B57BC0"/>
    <w:rsid w:val="00B60EB3"/>
    <w:rsid w:val="00B63B77"/>
    <w:rsid w:val="00B64CA1"/>
    <w:rsid w:val="00B656EB"/>
    <w:rsid w:val="00B666E9"/>
    <w:rsid w:val="00B670CC"/>
    <w:rsid w:val="00B6764A"/>
    <w:rsid w:val="00B67816"/>
    <w:rsid w:val="00B71334"/>
    <w:rsid w:val="00B72F46"/>
    <w:rsid w:val="00B73AB7"/>
    <w:rsid w:val="00B74188"/>
    <w:rsid w:val="00B7529D"/>
    <w:rsid w:val="00B75942"/>
    <w:rsid w:val="00B76C35"/>
    <w:rsid w:val="00B77044"/>
    <w:rsid w:val="00B83D98"/>
    <w:rsid w:val="00B853B8"/>
    <w:rsid w:val="00B86786"/>
    <w:rsid w:val="00B8761F"/>
    <w:rsid w:val="00B87ACF"/>
    <w:rsid w:val="00B9005A"/>
    <w:rsid w:val="00B9325C"/>
    <w:rsid w:val="00B933E0"/>
    <w:rsid w:val="00B939EA"/>
    <w:rsid w:val="00B94325"/>
    <w:rsid w:val="00B9571F"/>
    <w:rsid w:val="00B962A4"/>
    <w:rsid w:val="00B966B1"/>
    <w:rsid w:val="00BA2941"/>
    <w:rsid w:val="00BA437C"/>
    <w:rsid w:val="00BA4D1A"/>
    <w:rsid w:val="00BA5D5F"/>
    <w:rsid w:val="00BA6719"/>
    <w:rsid w:val="00BA751A"/>
    <w:rsid w:val="00BB0CDC"/>
    <w:rsid w:val="00BB1183"/>
    <w:rsid w:val="00BB1807"/>
    <w:rsid w:val="00BB18E8"/>
    <w:rsid w:val="00BB27AA"/>
    <w:rsid w:val="00BB4522"/>
    <w:rsid w:val="00BB6662"/>
    <w:rsid w:val="00BB6D1B"/>
    <w:rsid w:val="00BC190D"/>
    <w:rsid w:val="00BC1E74"/>
    <w:rsid w:val="00BC4FA1"/>
    <w:rsid w:val="00BC5C50"/>
    <w:rsid w:val="00BC7B57"/>
    <w:rsid w:val="00BD0506"/>
    <w:rsid w:val="00BD2E3D"/>
    <w:rsid w:val="00BD33BA"/>
    <w:rsid w:val="00BD39EA"/>
    <w:rsid w:val="00BD4907"/>
    <w:rsid w:val="00BD4DED"/>
    <w:rsid w:val="00BD5018"/>
    <w:rsid w:val="00BD57F2"/>
    <w:rsid w:val="00BD5F60"/>
    <w:rsid w:val="00BD717C"/>
    <w:rsid w:val="00BD7C75"/>
    <w:rsid w:val="00BE2011"/>
    <w:rsid w:val="00BE228E"/>
    <w:rsid w:val="00BE444B"/>
    <w:rsid w:val="00BE469D"/>
    <w:rsid w:val="00BE512A"/>
    <w:rsid w:val="00BE6043"/>
    <w:rsid w:val="00BE6C3B"/>
    <w:rsid w:val="00BF1808"/>
    <w:rsid w:val="00BF1FEC"/>
    <w:rsid w:val="00BF3F8A"/>
    <w:rsid w:val="00BF46F2"/>
    <w:rsid w:val="00BF487B"/>
    <w:rsid w:val="00BF4A55"/>
    <w:rsid w:val="00BF4FB7"/>
    <w:rsid w:val="00BF58AF"/>
    <w:rsid w:val="00BF5DF5"/>
    <w:rsid w:val="00BF6003"/>
    <w:rsid w:val="00BF606A"/>
    <w:rsid w:val="00BF62CB"/>
    <w:rsid w:val="00BF65B1"/>
    <w:rsid w:val="00BF7690"/>
    <w:rsid w:val="00C0008B"/>
    <w:rsid w:val="00C0202E"/>
    <w:rsid w:val="00C05084"/>
    <w:rsid w:val="00C06CB6"/>
    <w:rsid w:val="00C07725"/>
    <w:rsid w:val="00C078BD"/>
    <w:rsid w:val="00C13D40"/>
    <w:rsid w:val="00C15A6E"/>
    <w:rsid w:val="00C15F5A"/>
    <w:rsid w:val="00C20111"/>
    <w:rsid w:val="00C21682"/>
    <w:rsid w:val="00C21E03"/>
    <w:rsid w:val="00C24720"/>
    <w:rsid w:val="00C24A68"/>
    <w:rsid w:val="00C24B6E"/>
    <w:rsid w:val="00C253B9"/>
    <w:rsid w:val="00C25426"/>
    <w:rsid w:val="00C25AFE"/>
    <w:rsid w:val="00C261FA"/>
    <w:rsid w:val="00C27B53"/>
    <w:rsid w:val="00C30C65"/>
    <w:rsid w:val="00C3165F"/>
    <w:rsid w:val="00C34A5C"/>
    <w:rsid w:val="00C34D74"/>
    <w:rsid w:val="00C367F3"/>
    <w:rsid w:val="00C37175"/>
    <w:rsid w:val="00C37C52"/>
    <w:rsid w:val="00C4126D"/>
    <w:rsid w:val="00C4208A"/>
    <w:rsid w:val="00C42437"/>
    <w:rsid w:val="00C429FC"/>
    <w:rsid w:val="00C44282"/>
    <w:rsid w:val="00C459C2"/>
    <w:rsid w:val="00C45DDE"/>
    <w:rsid w:val="00C462B4"/>
    <w:rsid w:val="00C465C1"/>
    <w:rsid w:val="00C467BB"/>
    <w:rsid w:val="00C47BE2"/>
    <w:rsid w:val="00C53BEC"/>
    <w:rsid w:val="00C550FF"/>
    <w:rsid w:val="00C56818"/>
    <w:rsid w:val="00C63266"/>
    <w:rsid w:val="00C65484"/>
    <w:rsid w:val="00C65E16"/>
    <w:rsid w:val="00C669D9"/>
    <w:rsid w:val="00C66C72"/>
    <w:rsid w:val="00C67340"/>
    <w:rsid w:val="00C72C17"/>
    <w:rsid w:val="00C72F6D"/>
    <w:rsid w:val="00C743F0"/>
    <w:rsid w:val="00C74922"/>
    <w:rsid w:val="00C76298"/>
    <w:rsid w:val="00C76CED"/>
    <w:rsid w:val="00C800D0"/>
    <w:rsid w:val="00C80372"/>
    <w:rsid w:val="00C80765"/>
    <w:rsid w:val="00C820D4"/>
    <w:rsid w:val="00C84484"/>
    <w:rsid w:val="00C86D23"/>
    <w:rsid w:val="00C87934"/>
    <w:rsid w:val="00C87E5C"/>
    <w:rsid w:val="00C91660"/>
    <w:rsid w:val="00C97826"/>
    <w:rsid w:val="00CA1357"/>
    <w:rsid w:val="00CA1BE8"/>
    <w:rsid w:val="00CA1C8C"/>
    <w:rsid w:val="00CA200D"/>
    <w:rsid w:val="00CA305A"/>
    <w:rsid w:val="00CA6C43"/>
    <w:rsid w:val="00CA707C"/>
    <w:rsid w:val="00CA7AF3"/>
    <w:rsid w:val="00CB1336"/>
    <w:rsid w:val="00CB3C46"/>
    <w:rsid w:val="00CB3C8D"/>
    <w:rsid w:val="00CB3EC2"/>
    <w:rsid w:val="00CB45E6"/>
    <w:rsid w:val="00CB481D"/>
    <w:rsid w:val="00CB5FB6"/>
    <w:rsid w:val="00CB709A"/>
    <w:rsid w:val="00CC01F6"/>
    <w:rsid w:val="00CC0F63"/>
    <w:rsid w:val="00CC3E34"/>
    <w:rsid w:val="00CC4ECD"/>
    <w:rsid w:val="00CC771E"/>
    <w:rsid w:val="00CD1BB3"/>
    <w:rsid w:val="00CD3966"/>
    <w:rsid w:val="00CD4218"/>
    <w:rsid w:val="00CD73FB"/>
    <w:rsid w:val="00CD7768"/>
    <w:rsid w:val="00CE060C"/>
    <w:rsid w:val="00CE1490"/>
    <w:rsid w:val="00CE207F"/>
    <w:rsid w:val="00CE4244"/>
    <w:rsid w:val="00CE42D1"/>
    <w:rsid w:val="00CE4E1C"/>
    <w:rsid w:val="00CE57E9"/>
    <w:rsid w:val="00CE6061"/>
    <w:rsid w:val="00CE64BF"/>
    <w:rsid w:val="00CF055E"/>
    <w:rsid w:val="00CF0950"/>
    <w:rsid w:val="00CF162E"/>
    <w:rsid w:val="00CF1BE5"/>
    <w:rsid w:val="00CF1FFC"/>
    <w:rsid w:val="00CF3BD9"/>
    <w:rsid w:val="00CF3EAF"/>
    <w:rsid w:val="00CF4D64"/>
    <w:rsid w:val="00CF4E09"/>
    <w:rsid w:val="00CF64AD"/>
    <w:rsid w:val="00CF6C23"/>
    <w:rsid w:val="00CF7DB6"/>
    <w:rsid w:val="00D01E55"/>
    <w:rsid w:val="00D04F48"/>
    <w:rsid w:val="00D0564A"/>
    <w:rsid w:val="00D05E0F"/>
    <w:rsid w:val="00D149CC"/>
    <w:rsid w:val="00D16A01"/>
    <w:rsid w:val="00D17388"/>
    <w:rsid w:val="00D17661"/>
    <w:rsid w:val="00D235DA"/>
    <w:rsid w:val="00D2390C"/>
    <w:rsid w:val="00D23DF1"/>
    <w:rsid w:val="00D23FCF"/>
    <w:rsid w:val="00D25E21"/>
    <w:rsid w:val="00D25EB6"/>
    <w:rsid w:val="00D27038"/>
    <w:rsid w:val="00D27FA0"/>
    <w:rsid w:val="00D30417"/>
    <w:rsid w:val="00D3068D"/>
    <w:rsid w:val="00D315C1"/>
    <w:rsid w:val="00D319F2"/>
    <w:rsid w:val="00D33289"/>
    <w:rsid w:val="00D3432A"/>
    <w:rsid w:val="00D3451A"/>
    <w:rsid w:val="00D34FE3"/>
    <w:rsid w:val="00D365AB"/>
    <w:rsid w:val="00D36B4F"/>
    <w:rsid w:val="00D40F38"/>
    <w:rsid w:val="00D41584"/>
    <w:rsid w:val="00D420BE"/>
    <w:rsid w:val="00D44785"/>
    <w:rsid w:val="00D501EF"/>
    <w:rsid w:val="00D51C55"/>
    <w:rsid w:val="00D51DE7"/>
    <w:rsid w:val="00D53DE4"/>
    <w:rsid w:val="00D55105"/>
    <w:rsid w:val="00D55A17"/>
    <w:rsid w:val="00D560A2"/>
    <w:rsid w:val="00D61145"/>
    <w:rsid w:val="00D6117E"/>
    <w:rsid w:val="00D626B0"/>
    <w:rsid w:val="00D71061"/>
    <w:rsid w:val="00D71203"/>
    <w:rsid w:val="00D714B0"/>
    <w:rsid w:val="00D716D8"/>
    <w:rsid w:val="00D734FC"/>
    <w:rsid w:val="00D73F66"/>
    <w:rsid w:val="00D7416A"/>
    <w:rsid w:val="00D74CEF"/>
    <w:rsid w:val="00D7649B"/>
    <w:rsid w:val="00D7680A"/>
    <w:rsid w:val="00D7779B"/>
    <w:rsid w:val="00D815E2"/>
    <w:rsid w:val="00D82308"/>
    <w:rsid w:val="00D832DB"/>
    <w:rsid w:val="00D83426"/>
    <w:rsid w:val="00D83BCA"/>
    <w:rsid w:val="00D8416A"/>
    <w:rsid w:val="00D84D81"/>
    <w:rsid w:val="00D92160"/>
    <w:rsid w:val="00D93448"/>
    <w:rsid w:val="00D949B2"/>
    <w:rsid w:val="00D94C57"/>
    <w:rsid w:val="00D9592B"/>
    <w:rsid w:val="00D9785E"/>
    <w:rsid w:val="00DA0402"/>
    <w:rsid w:val="00DA22C8"/>
    <w:rsid w:val="00DA240C"/>
    <w:rsid w:val="00DA460F"/>
    <w:rsid w:val="00DB0F31"/>
    <w:rsid w:val="00DB1134"/>
    <w:rsid w:val="00DB1371"/>
    <w:rsid w:val="00DB1A83"/>
    <w:rsid w:val="00DB30C5"/>
    <w:rsid w:val="00DB322D"/>
    <w:rsid w:val="00DB35DD"/>
    <w:rsid w:val="00DB4176"/>
    <w:rsid w:val="00DC18C8"/>
    <w:rsid w:val="00DC1E6A"/>
    <w:rsid w:val="00DC2C85"/>
    <w:rsid w:val="00DC332B"/>
    <w:rsid w:val="00DC3617"/>
    <w:rsid w:val="00DC4C95"/>
    <w:rsid w:val="00DC59E7"/>
    <w:rsid w:val="00DC636C"/>
    <w:rsid w:val="00DC63E5"/>
    <w:rsid w:val="00DC6871"/>
    <w:rsid w:val="00DC6F9E"/>
    <w:rsid w:val="00DC72B1"/>
    <w:rsid w:val="00DD05B5"/>
    <w:rsid w:val="00DD1855"/>
    <w:rsid w:val="00DD1E13"/>
    <w:rsid w:val="00DD3B58"/>
    <w:rsid w:val="00DD40C9"/>
    <w:rsid w:val="00DD7141"/>
    <w:rsid w:val="00DE04D0"/>
    <w:rsid w:val="00DE1CB7"/>
    <w:rsid w:val="00DE1EE3"/>
    <w:rsid w:val="00DE3271"/>
    <w:rsid w:val="00DE3699"/>
    <w:rsid w:val="00DE43C7"/>
    <w:rsid w:val="00DE4797"/>
    <w:rsid w:val="00DE5CBA"/>
    <w:rsid w:val="00DE7355"/>
    <w:rsid w:val="00DE7592"/>
    <w:rsid w:val="00DE7633"/>
    <w:rsid w:val="00DE7C72"/>
    <w:rsid w:val="00DE7D81"/>
    <w:rsid w:val="00DE7DE6"/>
    <w:rsid w:val="00DE7E51"/>
    <w:rsid w:val="00DF10E8"/>
    <w:rsid w:val="00DF1FCD"/>
    <w:rsid w:val="00DF2C62"/>
    <w:rsid w:val="00DF366B"/>
    <w:rsid w:val="00DF389F"/>
    <w:rsid w:val="00DF522C"/>
    <w:rsid w:val="00DF5EAD"/>
    <w:rsid w:val="00DF6292"/>
    <w:rsid w:val="00DF7B19"/>
    <w:rsid w:val="00E0167B"/>
    <w:rsid w:val="00E0673B"/>
    <w:rsid w:val="00E06C32"/>
    <w:rsid w:val="00E06EFB"/>
    <w:rsid w:val="00E072CD"/>
    <w:rsid w:val="00E07673"/>
    <w:rsid w:val="00E07E05"/>
    <w:rsid w:val="00E10124"/>
    <w:rsid w:val="00E105A3"/>
    <w:rsid w:val="00E10AF1"/>
    <w:rsid w:val="00E12AC5"/>
    <w:rsid w:val="00E13E79"/>
    <w:rsid w:val="00E1453A"/>
    <w:rsid w:val="00E1487E"/>
    <w:rsid w:val="00E15E1A"/>
    <w:rsid w:val="00E169FD"/>
    <w:rsid w:val="00E21D41"/>
    <w:rsid w:val="00E22083"/>
    <w:rsid w:val="00E2236E"/>
    <w:rsid w:val="00E22744"/>
    <w:rsid w:val="00E22BB2"/>
    <w:rsid w:val="00E23B89"/>
    <w:rsid w:val="00E25692"/>
    <w:rsid w:val="00E27A5F"/>
    <w:rsid w:val="00E27C24"/>
    <w:rsid w:val="00E27E7F"/>
    <w:rsid w:val="00E30B1A"/>
    <w:rsid w:val="00E32F5F"/>
    <w:rsid w:val="00E33EBD"/>
    <w:rsid w:val="00E343D1"/>
    <w:rsid w:val="00E35A1D"/>
    <w:rsid w:val="00E36529"/>
    <w:rsid w:val="00E40B2E"/>
    <w:rsid w:val="00E41491"/>
    <w:rsid w:val="00E417ED"/>
    <w:rsid w:val="00E41FE6"/>
    <w:rsid w:val="00E429EE"/>
    <w:rsid w:val="00E43749"/>
    <w:rsid w:val="00E4375A"/>
    <w:rsid w:val="00E43A8F"/>
    <w:rsid w:val="00E4499B"/>
    <w:rsid w:val="00E44EFC"/>
    <w:rsid w:val="00E44F3F"/>
    <w:rsid w:val="00E45242"/>
    <w:rsid w:val="00E46415"/>
    <w:rsid w:val="00E47558"/>
    <w:rsid w:val="00E47D38"/>
    <w:rsid w:val="00E508CB"/>
    <w:rsid w:val="00E51D79"/>
    <w:rsid w:val="00E53456"/>
    <w:rsid w:val="00E5360B"/>
    <w:rsid w:val="00E53865"/>
    <w:rsid w:val="00E554F7"/>
    <w:rsid w:val="00E56D90"/>
    <w:rsid w:val="00E604DD"/>
    <w:rsid w:val="00E62819"/>
    <w:rsid w:val="00E62CA9"/>
    <w:rsid w:val="00E65AFF"/>
    <w:rsid w:val="00E66F8B"/>
    <w:rsid w:val="00E67316"/>
    <w:rsid w:val="00E67BF4"/>
    <w:rsid w:val="00E67F8B"/>
    <w:rsid w:val="00E704B3"/>
    <w:rsid w:val="00E70ED9"/>
    <w:rsid w:val="00E73263"/>
    <w:rsid w:val="00E7376C"/>
    <w:rsid w:val="00E75EEC"/>
    <w:rsid w:val="00E76847"/>
    <w:rsid w:val="00E80007"/>
    <w:rsid w:val="00E80240"/>
    <w:rsid w:val="00E83BE0"/>
    <w:rsid w:val="00E84377"/>
    <w:rsid w:val="00E85CB9"/>
    <w:rsid w:val="00E86BF6"/>
    <w:rsid w:val="00E86E49"/>
    <w:rsid w:val="00E8725E"/>
    <w:rsid w:val="00E92A0B"/>
    <w:rsid w:val="00E93222"/>
    <w:rsid w:val="00E93E70"/>
    <w:rsid w:val="00E941DD"/>
    <w:rsid w:val="00E947FE"/>
    <w:rsid w:val="00E95141"/>
    <w:rsid w:val="00E951FD"/>
    <w:rsid w:val="00E952FD"/>
    <w:rsid w:val="00E96783"/>
    <w:rsid w:val="00E9691F"/>
    <w:rsid w:val="00EA0241"/>
    <w:rsid w:val="00EA0490"/>
    <w:rsid w:val="00EA0FE6"/>
    <w:rsid w:val="00EA123D"/>
    <w:rsid w:val="00EA2157"/>
    <w:rsid w:val="00EA5972"/>
    <w:rsid w:val="00EA603A"/>
    <w:rsid w:val="00EA663B"/>
    <w:rsid w:val="00EA75D8"/>
    <w:rsid w:val="00EA7DEE"/>
    <w:rsid w:val="00EB1C91"/>
    <w:rsid w:val="00EB2253"/>
    <w:rsid w:val="00EB2AC8"/>
    <w:rsid w:val="00EB3BAF"/>
    <w:rsid w:val="00EB48B9"/>
    <w:rsid w:val="00EB50FF"/>
    <w:rsid w:val="00EC008D"/>
    <w:rsid w:val="00EC06BF"/>
    <w:rsid w:val="00EC0BEA"/>
    <w:rsid w:val="00EC1B84"/>
    <w:rsid w:val="00EC3467"/>
    <w:rsid w:val="00EC35A5"/>
    <w:rsid w:val="00EC40CA"/>
    <w:rsid w:val="00EC4718"/>
    <w:rsid w:val="00EC4CB3"/>
    <w:rsid w:val="00EC57B5"/>
    <w:rsid w:val="00EC698B"/>
    <w:rsid w:val="00EC7566"/>
    <w:rsid w:val="00EC79E7"/>
    <w:rsid w:val="00ED23FB"/>
    <w:rsid w:val="00ED251D"/>
    <w:rsid w:val="00ED36FB"/>
    <w:rsid w:val="00ED41F6"/>
    <w:rsid w:val="00ED4B9F"/>
    <w:rsid w:val="00ED4F2C"/>
    <w:rsid w:val="00ED5577"/>
    <w:rsid w:val="00ED6C2D"/>
    <w:rsid w:val="00ED7FE3"/>
    <w:rsid w:val="00EE12A0"/>
    <w:rsid w:val="00EE1E85"/>
    <w:rsid w:val="00EE28DE"/>
    <w:rsid w:val="00EE3537"/>
    <w:rsid w:val="00EE418E"/>
    <w:rsid w:val="00EE5293"/>
    <w:rsid w:val="00EE5A45"/>
    <w:rsid w:val="00EE628A"/>
    <w:rsid w:val="00EF06F0"/>
    <w:rsid w:val="00EF1468"/>
    <w:rsid w:val="00EF3D2E"/>
    <w:rsid w:val="00EF3E4D"/>
    <w:rsid w:val="00EF3F12"/>
    <w:rsid w:val="00EF4D7C"/>
    <w:rsid w:val="00EF4E3B"/>
    <w:rsid w:val="00EF5126"/>
    <w:rsid w:val="00EF54BA"/>
    <w:rsid w:val="00F004BA"/>
    <w:rsid w:val="00F0080D"/>
    <w:rsid w:val="00F01168"/>
    <w:rsid w:val="00F016D0"/>
    <w:rsid w:val="00F01DC4"/>
    <w:rsid w:val="00F022FD"/>
    <w:rsid w:val="00F04353"/>
    <w:rsid w:val="00F0657B"/>
    <w:rsid w:val="00F07DD3"/>
    <w:rsid w:val="00F105E1"/>
    <w:rsid w:val="00F113A7"/>
    <w:rsid w:val="00F1491D"/>
    <w:rsid w:val="00F15812"/>
    <w:rsid w:val="00F1592F"/>
    <w:rsid w:val="00F16F9C"/>
    <w:rsid w:val="00F17584"/>
    <w:rsid w:val="00F17E07"/>
    <w:rsid w:val="00F2147C"/>
    <w:rsid w:val="00F214C5"/>
    <w:rsid w:val="00F23338"/>
    <w:rsid w:val="00F24650"/>
    <w:rsid w:val="00F2674A"/>
    <w:rsid w:val="00F26A92"/>
    <w:rsid w:val="00F26EEE"/>
    <w:rsid w:val="00F277D9"/>
    <w:rsid w:val="00F31224"/>
    <w:rsid w:val="00F32117"/>
    <w:rsid w:val="00F358DB"/>
    <w:rsid w:val="00F36E87"/>
    <w:rsid w:val="00F37EEE"/>
    <w:rsid w:val="00F4012F"/>
    <w:rsid w:val="00F404A3"/>
    <w:rsid w:val="00F407A7"/>
    <w:rsid w:val="00F40B75"/>
    <w:rsid w:val="00F412A7"/>
    <w:rsid w:val="00F41708"/>
    <w:rsid w:val="00F41FE5"/>
    <w:rsid w:val="00F43182"/>
    <w:rsid w:val="00F43B02"/>
    <w:rsid w:val="00F43BF4"/>
    <w:rsid w:val="00F451ED"/>
    <w:rsid w:val="00F47195"/>
    <w:rsid w:val="00F47CFB"/>
    <w:rsid w:val="00F47FEA"/>
    <w:rsid w:val="00F50B9C"/>
    <w:rsid w:val="00F52F6F"/>
    <w:rsid w:val="00F5523B"/>
    <w:rsid w:val="00F55E3F"/>
    <w:rsid w:val="00F56433"/>
    <w:rsid w:val="00F60BF5"/>
    <w:rsid w:val="00F6199B"/>
    <w:rsid w:val="00F62E9F"/>
    <w:rsid w:val="00F64F7E"/>
    <w:rsid w:val="00F6502E"/>
    <w:rsid w:val="00F6782E"/>
    <w:rsid w:val="00F67D6C"/>
    <w:rsid w:val="00F704C4"/>
    <w:rsid w:val="00F70861"/>
    <w:rsid w:val="00F71C84"/>
    <w:rsid w:val="00F71CFA"/>
    <w:rsid w:val="00F73298"/>
    <w:rsid w:val="00F733CB"/>
    <w:rsid w:val="00F7384E"/>
    <w:rsid w:val="00F73C6B"/>
    <w:rsid w:val="00F744DB"/>
    <w:rsid w:val="00F75418"/>
    <w:rsid w:val="00F75A3C"/>
    <w:rsid w:val="00F75D90"/>
    <w:rsid w:val="00F760F3"/>
    <w:rsid w:val="00F77DD5"/>
    <w:rsid w:val="00F80088"/>
    <w:rsid w:val="00F81186"/>
    <w:rsid w:val="00F816FD"/>
    <w:rsid w:val="00F83DE6"/>
    <w:rsid w:val="00F84A4A"/>
    <w:rsid w:val="00F84AF0"/>
    <w:rsid w:val="00F86225"/>
    <w:rsid w:val="00F90484"/>
    <w:rsid w:val="00F918AD"/>
    <w:rsid w:val="00F92B90"/>
    <w:rsid w:val="00F937D6"/>
    <w:rsid w:val="00F975BD"/>
    <w:rsid w:val="00FA0AB2"/>
    <w:rsid w:val="00FA169D"/>
    <w:rsid w:val="00FA1901"/>
    <w:rsid w:val="00FA1FA0"/>
    <w:rsid w:val="00FA1FEC"/>
    <w:rsid w:val="00FA20A1"/>
    <w:rsid w:val="00FA2926"/>
    <w:rsid w:val="00FA5118"/>
    <w:rsid w:val="00FA52F7"/>
    <w:rsid w:val="00FA5B66"/>
    <w:rsid w:val="00FA7314"/>
    <w:rsid w:val="00FA778B"/>
    <w:rsid w:val="00FB029E"/>
    <w:rsid w:val="00FB0346"/>
    <w:rsid w:val="00FB0F44"/>
    <w:rsid w:val="00FB18C9"/>
    <w:rsid w:val="00FB23F1"/>
    <w:rsid w:val="00FB354C"/>
    <w:rsid w:val="00FB41C1"/>
    <w:rsid w:val="00FB475A"/>
    <w:rsid w:val="00FB48B8"/>
    <w:rsid w:val="00FB4999"/>
    <w:rsid w:val="00FB4B02"/>
    <w:rsid w:val="00FB5ACF"/>
    <w:rsid w:val="00FB6A3B"/>
    <w:rsid w:val="00FB6D58"/>
    <w:rsid w:val="00FB7605"/>
    <w:rsid w:val="00FC0BF7"/>
    <w:rsid w:val="00FC1972"/>
    <w:rsid w:val="00FC46B2"/>
    <w:rsid w:val="00FC470C"/>
    <w:rsid w:val="00FC4A5D"/>
    <w:rsid w:val="00FC70C2"/>
    <w:rsid w:val="00FC772B"/>
    <w:rsid w:val="00FC7C5B"/>
    <w:rsid w:val="00FD191E"/>
    <w:rsid w:val="00FD4791"/>
    <w:rsid w:val="00FD5994"/>
    <w:rsid w:val="00FD5C1D"/>
    <w:rsid w:val="00FD7C0B"/>
    <w:rsid w:val="00FE1464"/>
    <w:rsid w:val="00FE39DD"/>
    <w:rsid w:val="00FE41BA"/>
    <w:rsid w:val="00FE7391"/>
    <w:rsid w:val="00FF1611"/>
    <w:rsid w:val="00FF1F93"/>
    <w:rsid w:val="00FF22A2"/>
    <w:rsid w:val="00FF3475"/>
    <w:rsid w:val="00FF4140"/>
    <w:rsid w:val="00FF4CAA"/>
    <w:rsid w:val="00FF4F91"/>
    <w:rsid w:val="00FF71F1"/>
    <w:rsid w:val="00FF7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C29"/>
    <w:pPr>
      <w:spacing w:after="200" w:line="276" w:lineRule="auto"/>
    </w:pPr>
    <w:rPr>
      <w:rFonts w:eastAsia="Times New Roman" w:cs="Calibri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0C7C2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ncpi">
    <w:name w:val="newncpi"/>
    <w:basedOn w:val="Normal"/>
    <w:uiPriority w:val="99"/>
    <w:rsid w:val="000C7C29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0C7C29"/>
    <w:rPr>
      <w:rFonts w:ascii="Tahoma" w:hAnsi="Tahoma" w:cs="Tahoma"/>
      <w:b/>
      <w:bCs/>
      <w:color w:val="auto"/>
      <w:sz w:val="17"/>
      <w:szCs w:val="17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egr.gov.by/egr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gr.gov.by/egrn/" TargetMode="External"/><Relationship Id="rId5" Type="http://schemas.openxmlformats.org/officeDocument/2006/relationships/hyperlink" Target="http://minjust.gov.by/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232</Words>
  <Characters>1327</Characters>
  <Application>Microsoft Office Outlook</Application>
  <DocSecurity>0</DocSecurity>
  <Lines>0</Lines>
  <Paragraphs>0</Paragraphs>
  <ScaleCrop>false</ScaleCrop>
  <Company>2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согласования наименования </dc:title>
  <dc:subject/>
  <dc:creator>natali</dc:creator>
  <cp:keywords/>
  <dc:description/>
  <cp:lastModifiedBy>1</cp:lastModifiedBy>
  <cp:revision>2</cp:revision>
  <dcterms:created xsi:type="dcterms:W3CDTF">2021-02-01T12:50:00Z</dcterms:created>
  <dcterms:modified xsi:type="dcterms:W3CDTF">2021-02-01T12:50:00Z</dcterms:modified>
</cp:coreProperties>
</file>