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249" w:rsidRPr="000905B8" w:rsidRDefault="004C5249" w:rsidP="00767A2D">
      <w:pPr>
        <w:pStyle w:val="NormalWeb"/>
        <w:spacing w:before="0" w:beforeAutospacing="0" w:after="0" w:afterAutospacing="0"/>
        <w:jc w:val="center"/>
        <w:outlineLvl w:val="2"/>
        <w:rPr>
          <w:b/>
          <w:bCs/>
          <w:color w:val="1C1C1C"/>
          <w:sz w:val="36"/>
          <w:szCs w:val="36"/>
        </w:rPr>
      </w:pPr>
      <w:r w:rsidRPr="000905B8">
        <w:rPr>
          <w:b/>
          <w:bCs/>
          <w:color w:val="000000"/>
          <w:sz w:val="36"/>
          <w:szCs w:val="36"/>
        </w:rPr>
        <w:t xml:space="preserve">Ставки государственной пошлины </w:t>
      </w:r>
      <w:r w:rsidRPr="000905B8">
        <w:rPr>
          <w:b/>
          <w:bCs/>
          <w:color w:val="000000"/>
          <w:sz w:val="36"/>
          <w:szCs w:val="36"/>
        </w:rPr>
        <w:br/>
        <w:t>за государственную регистрацию:</w:t>
      </w:r>
      <w:r>
        <w:rPr>
          <w:b/>
          <w:bCs/>
          <w:color w:val="000000"/>
          <w:sz w:val="36"/>
          <w:szCs w:val="36"/>
        </w:rPr>
        <w:br/>
      </w:r>
    </w:p>
    <w:p w:rsidR="004C5249" w:rsidRPr="00DE284C" w:rsidRDefault="004C5249" w:rsidP="00767A2D">
      <w:pPr>
        <w:pStyle w:val="NormalWeb"/>
        <w:spacing w:after="320" w:afterAutospacing="0"/>
        <w:rPr>
          <w:color w:val="828282"/>
          <w:sz w:val="32"/>
          <w:szCs w:val="32"/>
        </w:rPr>
      </w:pPr>
      <w:r w:rsidRPr="00D71B4C">
        <w:rPr>
          <w:b/>
          <w:bCs/>
          <w:color w:val="000000"/>
          <w:sz w:val="32"/>
          <w:szCs w:val="32"/>
        </w:rPr>
        <w:t xml:space="preserve">коммерческой </w:t>
      </w:r>
      <w:r w:rsidRPr="00DE284C">
        <w:rPr>
          <w:b/>
          <w:bCs/>
          <w:color w:val="000000"/>
          <w:sz w:val="32"/>
          <w:szCs w:val="32"/>
        </w:rPr>
        <w:t>организации</w:t>
      </w:r>
      <w:r w:rsidRPr="00DE284C">
        <w:rPr>
          <w:color w:val="000000"/>
          <w:sz w:val="32"/>
          <w:szCs w:val="32"/>
        </w:rPr>
        <w:t xml:space="preserve"> – </w:t>
      </w:r>
      <w:r w:rsidRPr="00DE284C">
        <w:rPr>
          <w:sz w:val="32"/>
          <w:szCs w:val="32"/>
        </w:rPr>
        <w:t>1 </w:t>
      </w:r>
      <w:hyperlink r:id="rId4" w:history="1">
        <w:r w:rsidRPr="00DE284C">
          <w:rPr>
            <w:rStyle w:val="Hyperlink"/>
            <w:sz w:val="32"/>
            <w:szCs w:val="32"/>
          </w:rPr>
          <w:t>базовая величина</w:t>
        </w:r>
      </w:hyperlink>
      <w:r w:rsidRPr="00DE284C">
        <w:rPr>
          <w:sz w:val="32"/>
          <w:szCs w:val="32"/>
        </w:rPr>
        <w:t xml:space="preserve"> </w:t>
      </w:r>
      <w:r w:rsidRPr="00DE284C">
        <w:rPr>
          <w:color w:val="7030A0"/>
          <w:sz w:val="32"/>
          <w:szCs w:val="32"/>
        </w:rPr>
        <w:t>(</w:t>
      </w:r>
      <w:r>
        <w:rPr>
          <w:color w:val="7030A0"/>
          <w:sz w:val="32"/>
          <w:szCs w:val="32"/>
        </w:rPr>
        <w:t>29</w:t>
      </w:r>
      <w:r w:rsidRPr="00DE284C">
        <w:rPr>
          <w:color w:val="7030A0"/>
          <w:sz w:val="32"/>
          <w:szCs w:val="32"/>
        </w:rPr>
        <w:t xml:space="preserve"> бел.</w:t>
      </w:r>
      <w:r>
        <w:rPr>
          <w:color w:val="7030A0"/>
          <w:sz w:val="32"/>
          <w:szCs w:val="32"/>
        </w:rPr>
        <w:t xml:space="preserve"> </w:t>
      </w:r>
      <w:r w:rsidRPr="00DE284C">
        <w:rPr>
          <w:color w:val="7030A0"/>
          <w:sz w:val="32"/>
          <w:szCs w:val="32"/>
        </w:rPr>
        <w:t>руб.)</w:t>
      </w:r>
      <w:hyperlink r:id="rId5" w:history="1">
        <w:r w:rsidRPr="00DE284C">
          <w:rPr>
            <w:rStyle w:val="Hyperlink"/>
            <w:color w:val="02346F"/>
            <w:sz w:val="32"/>
            <w:szCs w:val="32"/>
          </w:rPr>
          <w:t>;</w:t>
        </w:r>
      </w:hyperlink>
      <w:r w:rsidRPr="00DE284C">
        <w:rPr>
          <w:color w:val="828282"/>
          <w:sz w:val="32"/>
          <w:szCs w:val="32"/>
        </w:rPr>
        <w:t> </w:t>
      </w:r>
    </w:p>
    <w:p w:rsidR="004C5249" w:rsidRPr="00D71B4C" w:rsidRDefault="004C5249" w:rsidP="00767A2D">
      <w:pPr>
        <w:pStyle w:val="NormalWeb"/>
        <w:spacing w:after="320" w:afterAutospacing="0"/>
        <w:rPr>
          <w:color w:val="828282"/>
          <w:sz w:val="32"/>
          <w:szCs w:val="32"/>
        </w:rPr>
      </w:pPr>
      <w:r w:rsidRPr="00D71B4C">
        <w:rPr>
          <w:b/>
          <w:bCs/>
          <w:color w:val="000000"/>
          <w:sz w:val="32"/>
          <w:szCs w:val="32"/>
        </w:rPr>
        <w:t>коммерческой организации</w:t>
      </w:r>
      <w:r w:rsidRPr="00D71B4C">
        <w:rPr>
          <w:color w:val="000000"/>
          <w:sz w:val="32"/>
          <w:szCs w:val="32"/>
        </w:rPr>
        <w:t>, в которой </w:t>
      </w:r>
      <w:r w:rsidRPr="00D71B4C">
        <w:rPr>
          <w:b/>
          <w:bCs/>
          <w:color w:val="000000"/>
          <w:sz w:val="32"/>
          <w:szCs w:val="32"/>
        </w:rPr>
        <w:t>число учредителей-инвалидов превышает 50 процентов</w:t>
      </w:r>
      <w:r w:rsidRPr="00D71B4C">
        <w:rPr>
          <w:color w:val="000000"/>
          <w:sz w:val="32"/>
          <w:szCs w:val="32"/>
        </w:rPr>
        <w:t>, коммерческой организации, </w:t>
      </w:r>
      <w:r w:rsidRPr="00D71B4C">
        <w:rPr>
          <w:b/>
          <w:bCs/>
          <w:color w:val="000000"/>
          <w:sz w:val="32"/>
          <w:szCs w:val="32"/>
        </w:rPr>
        <w:t>создаваемой организацией ветеранов, обществом инвалидов</w:t>
      </w:r>
      <w:r w:rsidRPr="00D71B4C">
        <w:rPr>
          <w:color w:val="000000"/>
          <w:sz w:val="32"/>
          <w:szCs w:val="32"/>
        </w:rPr>
        <w:t xml:space="preserve">, </w:t>
      </w:r>
      <w:r>
        <w:rPr>
          <w:color w:val="000000"/>
          <w:sz w:val="32"/>
          <w:szCs w:val="32"/>
        </w:rPr>
        <w:t xml:space="preserve">а </w:t>
      </w:r>
      <w:r w:rsidRPr="00D71B4C">
        <w:rPr>
          <w:color w:val="000000"/>
          <w:sz w:val="32"/>
          <w:szCs w:val="32"/>
        </w:rPr>
        <w:t>также</w:t>
      </w:r>
      <w:r>
        <w:rPr>
          <w:color w:val="000000"/>
          <w:sz w:val="32"/>
          <w:szCs w:val="32"/>
        </w:rPr>
        <w:t xml:space="preserve"> </w:t>
      </w:r>
      <w:r w:rsidRPr="00D71B4C">
        <w:rPr>
          <w:color w:val="000000"/>
          <w:sz w:val="32"/>
          <w:szCs w:val="32"/>
        </w:rPr>
        <w:t> </w:t>
      </w:r>
      <w:r w:rsidRPr="00D71B4C">
        <w:rPr>
          <w:b/>
          <w:bCs/>
          <w:color w:val="000000"/>
          <w:sz w:val="32"/>
          <w:szCs w:val="32"/>
        </w:rPr>
        <w:t>крестьянского (фермерского) хозяйства</w:t>
      </w:r>
      <w:r w:rsidRPr="00D71B4C">
        <w:rPr>
          <w:color w:val="000000"/>
          <w:sz w:val="32"/>
          <w:szCs w:val="32"/>
        </w:rPr>
        <w:t> – 0,8 базовой величины</w:t>
      </w:r>
      <w:r>
        <w:rPr>
          <w:color w:val="000000"/>
          <w:sz w:val="32"/>
          <w:szCs w:val="32"/>
        </w:rPr>
        <w:t xml:space="preserve"> </w:t>
      </w:r>
      <w:r>
        <w:rPr>
          <w:color w:val="000000"/>
          <w:sz w:val="32"/>
          <w:szCs w:val="32"/>
        </w:rPr>
        <w:br/>
        <w:t>(</w:t>
      </w:r>
      <w:r w:rsidRPr="00DE284C">
        <w:rPr>
          <w:color w:val="7030A0"/>
          <w:sz w:val="32"/>
          <w:szCs w:val="32"/>
        </w:rPr>
        <w:t>2</w:t>
      </w:r>
      <w:r>
        <w:rPr>
          <w:color w:val="7030A0"/>
          <w:sz w:val="32"/>
          <w:szCs w:val="32"/>
        </w:rPr>
        <w:t>3</w:t>
      </w:r>
      <w:r w:rsidRPr="00DE284C">
        <w:rPr>
          <w:color w:val="7030A0"/>
          <w:sz w:val="32"/>
          <w:szCs w:val="32"/>
        </w:rPr>
        <w:t>,</w:t>
      </w:r>
      <w:r>
        <w:rPr>
          <w:color w:val="7030A0"/>
          <w:sz w:val="32"/>
          <w:szCs w:val="32"/>
        </w:rPr>
        <w:t>2</w:t>
      </w:r>
      <w:r w:rsidRPr="00DE284C">
        <w:rPr>
          <w:color w:val="7030A0"/>
          <w:sz w:val="32"/>
          <w:szCs w:val="32"/>
        </w:rPr>
        <w:t xml:space="preserve"> бел.</w:t>
      </w:r>
      <w:r>
        <w:rPr>
          <w:color w:val="7030A0"/>
          <w:sz w:val="32"/>
          <w:szCs w:val="32"/>
        </w:rPr>
        <w:t xml:space="preserve"> </w:t>
      </w:r>
      <w:r w:rsidRPr="00DE284C">
        <w:rPr>
          <w:color w:val="7030A0"/>
          <w:sz w:val="32"/>
          <w:szCs w:val="32"/>
        </w:rPr>
        <w:t>руб.</w:t>
      </w:r>
      <w:r>
        <w:rPr>
          <w:color w:val="000000"/>
          <w:sz w:val="32"/>
          <w:szCs w:val="32"/>
        </w:rPr>
        <w:t>)</w:t>
      </w:r>
      <w:r w:rsidRPr="00D71B4C">
        <w:rPr>
          <w:color w:val="000000"/>
          <w:sz w:val="32"/>
          <w:szCs w:val="32"/>
        </w:rPr>
        <w:t>; </w:t>
      </w:r>
    </w:p>
    <w:p w:rsidR="004C5249" w:rsidRPr="00D71B4C" w:rsidRDefault="004C5249" w:rsidP="00767A2D">
      <w:pPr>
        <w:pStyle w:val="NormalWeb"/>
        <w:rPr>
          <w:color w:val="828282"/>
          <w:sz w:val="32"/>
          <w:szCs w:val="32"/>
        </w:rPr>
      </w:pPr>
      <w:r w:rsidRPr="00D71B4C">
        <w:rPr>
          <w:b/>
          <w:bCs/>
          <w:color w:val="000000"/>
          <w:sz w:val="32"/>
          <w:szCs w:val="32"/>
        </w:rPr>
        <w:t>изменений и (или) дополнений, внесенных в устав коммерческой организации</w:t>
      </w:r>
      <w:r w:rsidRPr="00D71B4C">
        <w:rPr>
          <w:color w:val="000000"/>
          <w:sz w:val="32"/>
          <w:szCs w:val="32"/>
        </w:rPr>
        <w:t> (учредительный договор – для коммерческой организации, действующей только на основании учредительного договора) – 2 базовые величины</w:t>
      </w:r>
      <w:r>
        <w:rPr>
          <w:color w:val="000000"/>
          <w:sz w:val="32"/>
          <w:szCs w:val="32"/>
        </w:rPr>
        <w:t xml:space="preserve"> (</w:t>
      </w:r>
      <w:r>
        <w:rPr>
          <w:color w:val="7030A0"/>
          <w:sz w:val="32"/>
          <w:szCs w:val="32"/>
        </w:rPr>
        <w:t>58</w:t>
      </w:r>
      <w:r w:rsidRPr="00DE284C">
        <w:rPr>
          <w:color w:val="7030A0"/>
          <w:sz w:val="32"/>
          <w:szCs w:val="32"/>
        </w:rPr>
        <w:t xml:space="preserve"> бел.</w:t>
      </w:r>
      <w:r>
        <w:rPr>
          <w:color w:val="7030A0"/>
          <w:sz w:val="32"/>
          <w:szCs w:val="32"/>
        </w:rPr>
        <w:t xml:space="preserve"> </w:t>
      </w:r>
      <w:r w:rsidRPr="00DE284C">
        <w:rPr>
          <w:color w:val="7030A0"/>
          <w:sz w:val="32"/>
          <w:szCs w:val="32"/>
        </w:rPr>
        <w:t>руб.</w:t>
      </w:r>
      <w:r>
        <w:rPr>
          <w:color w:val="000000"/>
          <w:sz w:val="32"/>
          <w:szCs w:val="32"/>
        </w:rPr>
        <w:t>)</w:t>
      </w:r>
      <w:r w:rsidRPr="00D71B4C">
        <w:rPr>
          <w:color w:val="000000"/>
          <w:sz w:val="32"/>
          <w:szCs w:val="32"/>
        </w:rPr>
        <w:t>; </w:t>
      </w:r>
    </w:p>
    <w:p w:rsidR="004C5249" w:rsidRPr="00D71B4C" w:rsidRDefault="004C5249" w:rsidP="00767A2D">
      <w:pPr>
        <w:pStyle w:val="NormalWeb"/>
        <w:spacing w:after="320" w:afterAutospacing="0"/>
        <w:rPr>
          <w:color w:val="828282"/>
          <w:sz w:val="32"/>
          <w:szCs w:val="32"/>
        </w:rPr>
      </w:pPr>
      <w:r w:rsidRPr="00D71B4C">
        <w:rPr>
          <w:b/>
          <w:bCs/>
          <w:color w:val="000000"/>
          <w:sz w:val="32"/>
          <w:szCs w:val="32"/>
        </w:rPr>
        <w:t>изменений и (или) дополнений, внесенных в устав коммерческой организации</w:t>
      </w:r>
      <w:r w:rsidRPr="00D71B4C">
        <w:rPr>
          <w:color w:val="000000"/>
          <w:sz w:val="32"/>
          <w:szCs w:val="32"/>
        </w:rPr>
        <w:t> (учредительный договор – для коммерческой организации, действующей только на основании учредительного договора), в которой </w:t>
      </w:r>
      <w:r w:rsidRPr="00D71B4C">
        <w:rPr>
          <w:b/>
          <w:bCs/>
          <w:color w:val="000000"/>
          <w:sz w:val="32"/>
          <w:szCs w:val="32"/>
        </w:rPr>
        <w:t>число учредителей (участников) – инвалидов превышает 50 процентов</w:t>
      </w:r>
      <w:r w:rsidRPr="00D71B4C">
        <w:rPr>
          <w:color w:val="000000"/>
          <w:sz w:val="32"/>
          <w:szCs w:val="32"/>
        </w:rPr>
        <w:t>, коммерческой организации, </w:t>
      </w:r>
      <w:r w:rsidRPr="00D71B4C">
        <w:rPr>
          <w:b/>
          <w:bCs/>
          <w:color w:val="000000"/>
          <w:sz w:val="32"/>
          <w:szCs w:val="32"/>
        </w:rPr>
        <w:t>созданной организацией ветеранов, обществом инвалидов</w:t>
      </w:r>
      <w:r w:rsidRPr="00D71B4C">
        <w:rPr>
          <w:color w:val="000000"/>
          <w:sz w:val="32"/>
          <w:szCs w:val="32"/>
        </w:rPr>
        <w:t>, а также </w:t>
      </w:r>
      <w:r w:rsidRPr="00D71B4C">
        <w:rPr>
          <w:b/>
          <w:bCs/>
          <w:color w:val="000000"/>
          <w:sz w:val="32"/>
          <w:szCs w:val="32"/>
        </w:rPr>
        <w:t>крестьянского (фермерского) хозяйства</w:t>
      </w:r>
      <w:r w:rsidRPr="00D71B4C">
        <w:rPr>
          <w:color w:val="000000"/>
          <w:sz w:val="32"/>
          <w:szCs w:val="32"/>
        </w:rPr>
        <w:t> – 0,5 базовой величины</w:t>
      </w:r>
      <w:r>
        <w:rPr>
          <w:color w:val="000000"/>
          <w:sz w:val="32"/>
          <w:szCs w:val="32"/>
        </w:rPr>
        <w:t xml:space="preserve"> (</w:t>
      </w:r>
      <w:r>
        <w:rPr>
          <w:color w:val="7030A0"/>
          <w:sz w:val="32"/>
          <w:szCs w:val="32"/>
        </w:rPr>
        <w:t>14</w:t>
      </w:r>
      <w:r w:rsidRPr="00DE284C">
        <w:rPr>
          <w:color w:val="7030A0"/>
          <w:sz w:val="32"/>
          <w:szCs w:val="32"/>
        </w:rPr>
        <w:t>,5 бел.</w:t>
      </w:r>
      <w:r>
        <w:rPr>
          <w:color w:val="7030A0"/>
          <w:sz w:val="32"/>
          <w:szCs w:val="32"/>
        </w:rPr>
        <w:t xml:space="preserve"> </w:t>
      </w:r>
      <w:r w:rsidRPr="00DE284C">
        <w:rPr>
          <w:color w:val="7030A0"/>
          <w:sz w:val="32"/>
          <w:szCs w:val="32"/>
        </w:rPr>
        <w:t>руб.</w:t>
      </w:r>
      <w:r>
        <w:rPr>
          <w:color w:val="000000"/>
          <w:sz w:val="32"/>
          <w:szCs w:val="32"/>
        </w:rPr>
        <w:t>)</w:t>
      </w:r>
      <w:r w:rsidRPr="00D71B4C">
        <w:rPr>
          <w:color w:val="000000"/>
          <w:sz w:val="32"/>
          <w:szCs w:val="32"/>
        </w:rPr>
        <w:t>;</w:t>
      </w:r>
    </w:p>
    <w:p w:rsidR="004C5249" w:rsidRPr="00D71B4C" w:rsidRDefault="004C5249" w:rsidP="00767A2D">
      <w:pPr>
        <w:pStyle w:val="NormalWeb"/>
        <w:spacing w:after="320" w:afterAutospacing="0"/>
        <w:rPr>
          <w:color w:val="828282"/>
          <w:sz w:val="32"/>
          <w:szCs w:val="32"/>
        </w:rPr>
      </w:pPr>
      <w:r w:rsidRPr="00D71B4C">
        <w:rPr>
          <w:b/>
          <w:bCs/>
          <w:color w:val="000000"/>
          <w:sz w:val="32"/>
          <w:szCs w:val="32"/>
        </w:rPr>
        <w:t>некоммерческой организации</w:t>
      </w:r>
      <w:r w:rsidRPr="00D71B4C">
        <w:rPr>
          <w:color w:val="000000"/>
          <w:sz w:val="32"/>
          <w:szCs w:val="32"/>
        </w:rPr>
        <w:t> – 0,5 базовой величины</w:t>
      </w:r>
      <w:r>
        <w:rPr>
          <w:color w:val="000000"/>
          <w:sz w:val="32"/>
          <w:szCs w:val="32"/>
        </w:rPr>
        <w:t xml:space="preserve"> (</w:t>
      </w:r>
      <w:r>
        <w:rPr>
          <w:color w:val="7030A0"/>
          <w:sz w:val="32"/>
          <w:szCs w:val="32"/>
        </w:rPr>
        <w:t>14</w:t>
      </w:r>
      <w:r w:rsidRPr="00DE284C">
        <w:rPr>
          <w:color w:val="7030A0"/>
          <w:sz w:val="32"/>
          <w:szCs w:val="32"/>
        </w:rPr>
        <w:t>,5 бел.</w:t>
      </w:r>
      <w:r>
        <w:rPr>
          <w:color w:val="7030A0"/>
          <w:sz w:val="32"/>
          <w:szCs w:val="32"/>
        </w:rPr>
        <w:t xml:space="preserve"> </w:t>
      </w:r>
      <w:r w:rsidRPr="00DE284C">
        <w:rPr>
          <w:color w:val="7030A0"/>
          <w:sz w:val="32"/>
          <w:szCs w:val="32"/>
        </w:rPr>
        <w:t>руб.</w:t>
      </w:r>
      <w:r>
        <w:rPr>
          <w:color w:val="000000"/>
          <w:sz w:val="32"/>
          <w:szCs w:val="32"/>
        </w:rPr>
        <w:t>)</w:t>
      </w:r>
      <w:r w:rsidRPr="00D71B4C">
        <w:rPr>
          <w:color w:val="000000"/>
          <w:sz w:val="32"/>
          <w:szCs w:val="32"/>
        </w:rPr>
        <w:t>; </w:t>
      </w:r>
    </w:p>
    <w:p w:rsidR="004C5249" w:rsidRPr="00D71B4C" w:rsidRDefault="004C5249" w:rsidP="00767A2D">
      <w:pPr>
        <w:pStyle w:val="NormalWeb"/>
        <w:rPr>
          <w:color w:val="828282"/>
          <w:sz w:val="32"/>
          <w:szCs w:val="32"/>
        </w:rPr>
      </w:pPr>
      <w:r w:rsidRPr="00D71B4C">
        <w:rPr>
          <w:b/>
          <w:bCs/>
          <w:color w:val="000000"/>
          <w:sz w:val="32"/>
          <w:szCs w:val="32"/>
        </w:rPr>
        <w:t>изменений и (или) дополнений, внесенных в устав некоммерческой организации</w:t>
      </w:r>
      <w:r w:rsidRPr="00D71B4C">
        <w:rPr>
          <w:color w:val="000000"/>
          <w:sz w:val="32"/>
          <w:szCs w:val="32"/>
        </w:rPr>
        <w:t> – 0,25 базовой величины</w:t>
      </w:r>
      <w:r>
        <w:rPr>
          <w:color w:val="000000"/>
          <w:sz w:val="32"/>
          <w:szCs w:val="32"/>
        </w:rPr>
        <w:t xml:space="preserve"> (</w:t>
      </w:r>
      <w:r>
        <w:rPr>
          <w:color w:val="7030A0"/>
          <w:sz w:val="32"/>
          <w:szCs w:val="32"/>
        </w:rPr>
        <w:t>7</w:t>
      </w:r>
      <w:r w:rsidRPr="00DE284C">
        <w:rPr>
          <w:color w:val="7030A0"/>
          <w:sz w:val="32"/>
          <w:szCs w:val="32"/>
        </w:rPr>
        <w:t>,</w:t>
      </w:r>
      <w:r>
        <w:rPr>
          <w:color w:val="7030A0"/>
          <w:sz w:val="32"/>
          <w:szCs w:val="32"/>
        </w:rPr>
        <w:t>25</w:t>
      </w:r>
      <w:r w:rsidRPr="00DE284C">
        <w:rPr>
          <w:color w:val="7030A0"/>
          <w:sz w:val="32"/>
          <w:szCs w:val="32"/>
        </w:rPr>
        <w:t xml:space="preserve"> бел.</w:t>
      </w:r>
      <w:r>
        <w:rPr>
          <w:color w:val="7030A0"/>
          <w:sz w:val="32"/>
          <w:szCs w:val="32"/>
        </w:rPr>
        <w:t xml:space="preserve"> </w:t>
      </w:r>
      <w:r w:rsidRPr="00DE284C">
        <w:rPr>
          <w:color w:val="7030A0"/>
          <w:sz w:val="32"/>
          <w:szCs w:val="32"/>
        </w:rPr>
        <w:t>руб.</w:t>
      </w:r>
      <w:r>
        <w:rPr>
          <w:color w:val="000000"/>
          <w:sz w:val="32"/>
          <w:szCs w:val="32"/>
        </w:rPr>
        <w:t>)</w:t>
      </w:r>
      <w:r w:rsidRPr="00D71B4C">
        <w:rPr>
          <w:color w:val="000000"/>
          <w:sz w:val="32"/>
          <w:szCs w:val="32"/>
        </w:rPr>
        <w:t>;</w:t>
      </w:r>
      <w:r w:rsidRPr="00D71B4C">
        <w:rPr>
          <w:color w:val="828282"/>
          <w:sz w:val="32"/>
          <w:szCs w:val="32"/>
        </w:rPr>
        <w:br/>
      </w:r>
      <w:r w:rsidRPr="00D71B4C">
        <w:rPr>
          <w:color w:val="000000"/>
          <w:sz w:val="32"/>
          <w:szCs w:val="32"/>
        </w:rPr>
        <w:t> </w:t>
      </w:r>
    </w:p>
    <w:p w:rsidR="004C5249" w:rsidRPr="00D71B4C" w:rsidRDefault="004C5249" w:rsidP="00767A2D">
      <w:pPr>
        <w:pStyle w:val="NormalWeb"/>
        <w:spacing w:after="320" w:afterAutospacing="0"/>
        <w:rPr>
          <w:color w:val="828282"/>
          <w:sz w:val="32"/>
          <w:szCs w:val="32"/>
        </w:rPr>
      </w:pPr>
      <w:r w:rsidRPr="00D71B4C">
        <w:rPr>
          <w:b/>
          <w:bCs/>
          <w:color w:val="000000"/>
          <w:sz w:val="32"/>
          <w:szCs w:val="32"/>
        </w:rPr>
        <w:t>индивидуального предпринимателя</w:t>
      </w:r>
      <w:r w:rsidRPr="00D71B4C">
        <w:rPr>
          <w:color w:val="000000"/>
          <w:sz w:val="32"/>
          <w:szCs w:val="32"/>
        </w:rPr>
        <w:t> – 0,5 базовой величины</w:t>
      </w:r>
      <w:r>
        <w:rPr>
          <w:color w:val="000000"/>
          <w:sz w:val="32"/>
          <w:szCs w:val="32"/>
        </w:rPr>
        <w:t xml:space="preserve"> </w:t>
      </w:r>
      <w:r>
        <w:rPr>
          <w:color w:val="000000"/>
          <w:sz w:val="32"/>
          <w:szCs w:val="32"/>
        </w:rPr>
        <w:br/>
        <w:t>(</w:t>
      </w:r>
      <w:r>
        <w:rPr>
          <w:color w:val="7030A0"/>
          <w:sz w:val="32"/>
          <w:szCs w:val="32"/>
        </w:rPr>
        <w:t>14</w:t>
      </w:r>
      <w:r w:rsidRPr="00DE284C">
        <w:rPr>
          <w:color w:val="7030A0"/>
          <w:sz w:val="32"/>
          <w:szCs w:val="32"/>
        </w:rPr>
        <w:t>,5 бел.</w:t>
      </w:r>
      <w:r>
        <w:rPr>
          <w:color w:val="7030A0"/>
          <w:sz w:val="32"/>
          <w:szCs w:val="32"/>
        </w:rPr>
        <w:t xml:space="preserve"> </w:t>
      </w:r>
      <w:r w:rsidRPr="00DE284C">
        <w:rPr>
          <w:color w:val="7030A0"/>
          <w:sz w:val="32"/>
          <w:szCs w:val="32"/>
        </w:rPr>
        <w:t>руб.</w:t>
      </w:r>
      <w:r>
        <w:rPr>
          <w:color w:val="000000"/>
          <w:sz w:val="32"/>
          <w:szCs w:val="32"/>
        </w:rPr>
        <w:t>)</w:t>
      </w:r>
      <w:r w:rsidRPr="00D71B4C">
        <w:rPr>
          <w:color w:val="000000"/>
          <w:sz w:val="32"/>
          <w:szCs w:val="32"/>
        </w:rPr>
        <w:t>; </w:t>
      </w:r>
    </w:p>
    <w:p w:rsidR="004C5249" w:rsidRPr="00D71B4C" w:rsidRDefault="004C5249" w:rsidP="00767A2D">
      <w:pPr>
        <w:pStyle w:val="NormalWeb"/>
        <w:rPr>
          <w:color w:val="828282"/>
          <w:sz w:val="32"/>
          <w:szCs w:val="32"/>
        </w:rPr>
      </w:pPr>
      <w:r w:rsidRPr="00D71B4C">
        <w:rPr>
          <w:b/>
          <w:bCs/>
          <w:color w:val="000000"/>
          <w:sz w:val="32"/>
          <w:szCs w:val="32"/>
        </w:rPr>
        <w:t>изменений, внесенных в свидетельство о государственной регистрации индивидуального предпринимателя</w:t>
      </w:r>
      <w:r w:rsidRPr="00D71B4C">
        <w:rPr>
          <w:color w:val="000000"/>
          <w:sz w:val="32"/>
          <w:szCs w:val="32"/>
        </w:rPr>
        <w:t> – 0,25 базовой величины</w:t>
      </w:r>
      <w:r>
        <w:rPr>
          <w:color w:val="000000"/>
          <w:sz w:val="32"/>
          <w:szCs w:val="32"/>
        </w:rPr>
        <w:t xml:space="preserve"> (</w:t>
      </w:r>
      <w:r>
        <w:rPr>
          <w:color w:val="7030A0"/>
          <w:sz w:val="32"/>
          <w:szCs w:val="32"/>
        </w:rPr>
        <w:t>7</w:t>
      </w:r>
      <w:r w:rsidRPr="00DE284C">
        <w:rPr>
          <w:color w:val="7030A0"/>
          <w:sz w:val="32"/>
          <w:szCs w:val="32"/>
        </w:rPr>
        <w:t>,</w:t>
      </w:r>
      <w:r>
        <w:rPr>
          <w:color w:val="7030A0"/>
          <w:sz w:val="32"/>
          <w:szCs w:val="32"/>
        </w:rPr>
        <w:t xml:space="preserve">25 </w:t>
      </w:r>
      <w:r w:rsidRPr="00DE284C">
        <w:rPr>
          <w:color w:val="7030A0"/>
          <w:sz w:val="32"/>
          <w:szCs w:val="32"/>
        </w:rPr>
        <w:t>бел.</w:t>
      </w:r>
      <w:r>
        <w:rPr>
          <w:color w:val="7030A0"/>
          <w:sz w:val="32"/>
          <w:szCs w:val="32"/>
        </w:rPr>
        <w:t xml:space="preserve"> </w:t>
      </w:r>
      <w:r w:rsidRPr="00DE284C">
        <w:rPr>
          <w:color w:val="7030A0"/>
          <w:sz w:val="32"/>
          <w:szCs w:val="32"/>
        </w:rPr>
        <w:t>руб.</w:t>
      </w:r>
      <w:r>
        <w:rPr>
          <w:color w:val="000000"/>
          <w:sz w:val="32"/>
          <w:szCs w:val="32"/>
        </w:rPr>
        <w:t>)</w:t>
      </w:r>
      <w:r w:rsidRPr="00D71B4C">
        <w:rPr>
          <w:color w:val="000000"/>
          <w:sz w:val="32"/>
          <w:szCs w:val="32"/>
        </w:rPr>
        <w:t>. </w:t>
      </w:r>
    </w:p>
    <w:p w:rsidR="004C5249" w:rsidRDefault="004C5249" w:rsidP="00767A2D">
      <w:pPr>
        <w:pStyle w:val="NormalWeb"/>
        <w:rPr>
          <w:rFonts w:ascii="Arial" w:hAnsi="Arial" w:cs="Arial"/>
          <w:b/>
          <w:bCs/>
          <w:color w:val="828282"/>
        </w:rPr>
      </w:pPr>
    </w:p>
    <w:p w:rsidR="004C5249" w:rsidRDefault="004C5249"/>
    <w:sectPr w:rsidR="004C5249" w:rsidSect="00767A2D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67A2D"/>
    <w:rsid w:val="0000130C"/>
    <w:rsid w:val="000013CC"/>
    <w:rsid w:val="00001C4D"/>
    <w:rsid w:val="0000351C"/>
    <w:rsid w:val="0000355B"/>
    <w:rsid w:val="00003B2C"/>
    <w:rsid w:val="00006812"/>
    <w:rsid w:val="0000717B"/>
    <w:rsid w:val="00007295"/>
    <w:rsid w:val="00010916"/>
    <w:rsid w:val="0001190E"/>
    <w:rsid w:val="00012234"/>
    <w:rsid w:val="0001288B"/>
    <w:rsid w:val="00014481"/>
    <w:rsid w:val="000167EB"/>
    <w:rsid w:val="00017819"/>
    <w:rsid w:val="00017958"/>
    <w:rsid w:val="00021BA9"/>
    <w:rsid w:val="000229A0"/>
    <w:rsid w:val="0002358F"/>
    <w:rsid w:val="000247B7"/>
    <w:rsid w:val="00024B4F"/>
    <w:rsid w:val="0002589E"/>
    <w:rsid w:val="000322BA"/>
    <w:rsid w:val="00034F8C"/>
    <w:rsid w:val="00036105"/>
    <w:rsid w:val="00040098"/>
    <w:rsid w:val="00044804"/>
    <w:rsid w:val="00044CAC"/>
    <w:rsid w:val="00045BCA"/>
    <w:rsid w:val="000468F9"/>
    <w:rsid w:val="00047D17"/>
    <w:rsid w:val="000505DC"/>
    <w:rsid w:val="00052E34"/>
    <w:rsid w:val="00054CBD"/>
    <w:rsid w:val="000575A2"/>
    <w:rsid w:val="000575ED"/>
    <w:rsid w:val="00060572"/>
    <w:rsid w:val="0006141C"/>
    <w:rsid w:val="00062D9D"/>
    <w:rsid w:val="00063C7A"/>
    <w:rsid w:val="000641CC"/>
    <w:rsid w:val="000646D5"/>
    <w:rsid w:val="00070AE1"/>
    <w:rsid w:val="000712B7"/>
    <w:rsid w:val="00071ECF"/>
    <w:rsid w:val="00073DD4"/>
    <w:rsid w:val="00074826"/>
    <w:rsid w:val="000759C9"/>
    <w:rsid w:val="00077522"/>
    <w:rsid w:val="00077FA6"/>
    <w:rsid w:val="00082490"/>
    <w:rsid w:val="0008377D"/>
    <w:rsid w:val="00083D4C"/>
    <w:rsid w:val="000840E9"/>
    <w:rsid w:val="00085758"/>
    <w:rsid w:val="000858AA"/>
    <w:rsid w:val="000870D2"/>
    <w:rsid w:val="00087742"/>
    <w:rsid w:val="00087CAA"/>
    <w:rsid w:val="0009021C"/>
    <w:rsid w:val="000905B8"/>
    <w:rsid w:val="0009082B"/>
    <w:rsid w:val="00091D58"/>
    <w:rsid w:val="00091E29"/>
    <w:rsid w:val="00091E39"/>
    <w:rsid w:val="00093D4A"/>
    <w:rsid w:val="00094BEC"/>
    <w:rsid w:val="0009648C"/>
    <w:rsid w:val="00097E75"/>
    <w:rsid w:val="000A018A"/>
    <w:rsid w:val="000A05BA"/>
    <w:rsid w:val="000A0E49"/>
    <w:rsid w:val="000A2BC0"/>
    <w:rsid w:val="000A2E50"/>
    <w:rsid w:val="000A3105"/>
    <w:rsid w:val="000A3C89"/>
    <w:rsid w:val="000A5D7F"/>
    <w:rsid w:val="000A5FDA"/>
    <w:rsid w:val="000A5FE1"/>
    <w:rsid w:val="000A6DEC"/>
    <w:rsid w:val="000A731B"/>
    <w:rsid w:val="000B0B22"/>
    <w:rsid w:val="000B15A9"/>
    <w:rsid w:val="000B3118"/>
    <w:rsid w:val="000B3F28"/>
    <w:rsid w:val="000B693F"/>
    <w:rsid w:val="000B7440"/>
    <w:rsid w:val="000C0107"/>
    <w:rsid w:val="000C5A83"/>
    <w:rsid w:val="000C7D61"/>
    <w:rsid w:val="000D22FF"/>
    <w:rsid w:val="000D2942"/>
    <w:rsid w:val="000D3472"/>
    <w:rsid w:val="000D46AD"/>
    <w:rsid w:val="000D4997"/>
    <w:rsid w:val="000D65BB"/>
    <w:rsid w:val="000D6BCE"/>
    <w:rsid w:val="000D7944"/>
    <w:rsid w:val="000D7A95"/>
    <w:rsid w:val="000E0604"/>
    <w:rsid w:val="000E1704"/>
    <w:rsid w:val="000E1B19"/>
    <w:rsid w:val="000E2C2D"/>
    <w:rsid w:val="000E46D7"/>
    <w:rsid w:val="000E48BD"/>
    <w:rsid w:val="000E59D4"/>
    <w:rsid w:val="000E5CBA"/>
    <w:rsid w:val="000E5EFE"/>
    <w:rsid w:val="000E6926"/>
    <w:rsid w:val="000E6B38"/>
    <w:rsid w:val="000E6E37"/>
    <w:rsid w:val="000E716B"/>
    <w:rsid w:val="000F1884"/>
    <w:rsid w:val="000F1B0A"/>
    <w:rsid w:val="000F1C1F"/>
    <w:rsid w:val="000F532F"/>
    <w:rsid w:val="000F5EBE"/>
    <w:rsid w:val="000F67F5"/>
    <w:rsid w:val="000F6B07"/>
    <w:rsid w:val="000F6C70"/>
    <w:rsid w:val="00101924"/>
    <w:rsid w:val="00105405"/>
    <w:rsid w:val="001055C4"/>
    <w:rsid w:val="00105747"/>
    <w:rsid w:val="001076AB"/>
    <w:rsid w:val="00110A67"/>
    <w:rsid w:val="00110CA8"/>
    <w:rsid w:val="00111012"/>
    <w:rsid w:val="00112430"/>
    <w:rsid w:val="00112B57"/>
    <w:rsid w:val="00113034"/>
    <w:rsid w:val="00114D78"/>
    <w:rsid w:val="00116652"/>
    <w:rsid w:val="00116E29"/>
    <w:rsid w:val="00117A15"/>
    <w:rsid w:val="00123CBD"/>
    <w:rsid w:val="0012442B"/>
    <w:rsid w:val="00126500"/>
    <w:rsid w:val="00126EC6"/>
    <w:rsid w:val="0012702D"/>
    <w:rsid w:val="00134ACB"/>
    <w:rsid w:val="001364CF"/>
    <w:rsid w:val="00137A52"/>
    <w:rsid w:val="00143B39"/>
    <w:rsid w:val="00143EA2"/>
    <w:rsid w:val="0014422A"/>
    <w:rsid w:val="00145652"/>
    <w:rsid w:val="0014638D"/>
    <w:rsid w:val="00150D62"/>
    <w:rsid w:val="00151FC8"/>
    <w:rsid w:val="00152C49"/>
    <w:rsid w:val="00152EE7"/>
    <w:rsid w:val="00153FE7"/>
    <w:rsid w:val="00155A3F"/>
    <w:rsid w:val="00156A85"/>
    <w:rsid w:val="00157009"/>
    <w:rsid w:val="00157D2B"/>
    <w:rsid w:val="00160CB3"/>
    <w:rsid w:val="00161F0C"/>
    <w:rsid w:val="00161FC7"/>
    <w:rsid w:val="00162C0D"/>
    <w:rsid w:val="00165680"/>
    <w:rsid w:val="0017014A"/>
    <w:rsid w:val="00170EFE"/>
    <w:rsid w:val="00171777"/>
    <w:rsid w:val="00172276"/>
    <w:rsid w:val="0017275D"/>
    <w:rsid w:val="00174132"/>
    <w:rsid w:val="00177837"/>
    <w:rsid w:val="00177875"/>
    <w:rsid w:val="00177B18"/>
    <w:rsid w:val="00181895"/>
    <w:rsid w:val="00181F59"/>
    <w:rsid w:val="00182BEF"/>
    <w:rsid w:val="00182F01"/>
    <w:rsid w:val="0018316E"/>
    <w:rsid w:val="001835DA"/>
    <w:rsid w:val="00183E28"/>
    <w:rsid w:val="00184E8A"/>
    <w:rsid w:val="00186D8D"/>
    <w:rsid w:val="00187DAA"/>
    <w:rsid w:val="001903B4"/>
    <w:rsid w:val="00190889"/>
    <w:rsid w:val="001920B7"/>
    <w:rsid w:val="001938AD"/>
    <w:rsid w:val="00194E1F"/>
    <w:rsid w:val="001954EA"/>
    <w:rsid w:val="001958FE"/>
    <w:rsid w:val="001964D8"/>
    <w:rsid w:val="001965AF"/>
    <w:rsid w:val="0019729E"/>
    <w:rsid w:val="00197D67"/>
    <w:rsid w:val="00197FC1"/>
    <w:rsid w:val="001A0226"/>
    <w:rsid w:val="001A0EED"/>
    <w:rsid w:val="001A15E7"/>
    <w:rsid w:val="001A1ADF"/>
    <w:rsid w:val="001A36D0"/>
    <w:rsid w:val="001A509D"/>
    <w:rsid w:val="001A53FE"/>
    <w:rsid w:val="001A6D40"/>
    <w:rsid w:val="001A7BA1"/>
    <w:rsid w:val="001B04EB"/>
    <w:rsid w:val="001B0A0B"/>
    <w:rsid w:val="001B0B90"/>
    <w:rsid w:val="001B0EF0"/>
    <w:rsid w:val="001B1CEE"/>
    <w:rsid w:val="001B39E6"/>
    <w:rsid w:val="001B4CE8"/>
    <w:rsid w:val="001B5154"/>
    <w:rsid w:val="001B56D7"/>
    <w:rsid w:val="001B6F3D"/>
    <w:rsid w:val="001B712E"/>
    <w:rsid w:val="001B7BA9"/>
    <w:rsid w:val="001C0A07"/>
    <w:rsid w:val="001C1E95"/>
    <w:rsid w:val="001C3A09"/>
    <w:rsid w:val="001C3A4C"/>
    <w:rsid w:val="001C43FA"/>
    <w:rsid w:val="001C7E1D"/>
    <w:rsid w:val="001D154A"/>
    <w:rsid w:val="001D3175"/>
    <w:rsid w:val="001D3446"/>
    <w:rsid w:val="001D3E2B"/>
    <w:rsid w:val="001D3EBB"/>
    <w:rsid w:val="001D4533"/>
    <w:rsid w:val="001D4F1F"/>
    <w:rsid w:val="001D5D4B"/>
    <w:rsid w:val="001D6F30"/>
    <w:rsid w:val="001D7514"/>
    <w:rsid w:val="001E1531"/>
    <w:rsid w:val="001E36D0"/>
    <w:rsid w:val="001E51E2"/>
    <w:rsid w:val="001E5F14"/>
    <w:rsid w:val="001E6ABD"/>
    <w:rsid w:val="001F250E"/>
    <w:rsid w:val="001F7665"/>
    <w:rsid w:val="001F7ED5"/>
    <w:rsid w:val="00200CE8"/>
    <w:rsid w:val="0020290E"/>
    <w:rsid w:val="00203202"/>
    <w:rsid w:val="0020495F"/>
    <w:rsid w:val="00205A25"/>
    <w:rsid w:val="002067EC"/>
    <w:rsid w:val="002067FF"/>
    <w:rsid w:val="00206B96"/>
    <w:rsid w:val="00210005"/>
    <w:rsid w:val="00217F5A"/>
    <w:rsid w:val="00223A9F"/>
    <w:rsid w:val="00223B9C"/>
    <w:rsid w:val="00223F78"/>
    <w:rsid w:val="00224FE8"/>
    <w:rsid w:val="0022506D"/>
    <w:rsid w:val="00225454"/>
    <w:rsid w:val="00226B0D"/>
    <w:rsid w:val="00226B76"/>
    <w:rsid w:val="00226BB7"/>
    <w:rsid w:val="0023090C"/>
    <w:rsid w:val="002312B7"/>
    <w:rsid w:val="00231454"/>
    <w:rsid w:val="00232BA0"/>
    <w:rsid w:val="00233C6C"/>
    <w:rsid w:val="00235521"/>
    <w:rsid w:val="00236206"/>
    <w:rsid w:val="00236440"/>
    <w:rsid w:val="00240A6F"/>
    <w:rsid w:val="00242A2B"/>
    <w:rsid w:val="0024303C"/>
    <w:rsid w:val="0024309D"/>
    <w:rsid w:val="0024527D"/>
    <w:rsid w:val="002466D9"/>
    <w:rsid w:val="00250BFF"/>
    <w:rsid w:val="00252D10"/>
    <w:rsid w:val="002537BB"/>
    <w:rsid w:val="002537C7"/>
    <w:rsid w:val="00254E8D"/>
    <w:rsid w:val="00256DBE"/>
    <w:rsid w:val="00257074"/>
    <w:rsid w:val="00263120"/>
    <w:rsid w:val="00264345"/>
    <w:rsid w:val="00264D56"/>
    <w:rsid w:val="002650F8"/>
    <w:rsid w:val="00265218"/>
    <w:rsid w:val="00265E78"/>
    <w:rsid w:val="00266366"/>
    <w:rsid w:val="00266A17"/>
    <w:rsid w:val="0027007A"/>
    <w:rsid w:val="00271D16"/>
    <w:rsid w:val="00271F2E"/>
    <w:rsid w:val="002756BB"/>
    <w:rsid w:val="00277A4C"/>
    <w:rsid w:val="002814B6"/>
    <w:rsid w:val="0028270A"/>
    <w:rsid w:val="002840F7"/>
    <w:rsid w:val="00286012"/>
    <w:rsid w:val="00286AA2"/>
    <w:rsid w:val="00287190"/>
    <w:rsid w:val="00287B8F"/>
    <w:rsid w:val="00291DBC"/>
    <w:rsid w:val="0029210D"/>
    <w:rsid w:val="00292BC3"/>
    <w:rsid w:val="00293215"/>
    <w:rsid w:val="0029483B"/>
    <w:rsid w:val="00294DA0"/>
    <w:rsid w:val="002961E5"/>
    <w:rsid w:val="002972CB"/>
    <w:rsid w:val="00297B5E"/>
    <w:rsid w:val="002A0FAA"/>
    <w:rsid w:val="002A2670"/>
    <w:rsid w:val="002A2DEC"/>
    <w:rsid w:val="002A31F4"/>
    <w:rsid w:val="002A4389"/>
    <w:rsid w:val="002A495A"/>
    <w:rsid w:val="002A4DEA"/>
    <w:rsid w:val="002A5336"/>
    <w:rsid w:val="002A6DED"/>
    <w:rsid w:val="002B0126"/>
    <w:rsid w:val="002B0A92"/>
    <w:rsid w:val="002B104F"/>
    <w:rsid w:val="002B26A8"/>
    <w:rsid w:val="002B325D"/>
    <w:rsid w:val="002B4275"/>
    <w:rsid w:val="002B4710"/>
    <w:rsid w:val="002B515F"/>
    <w:rsid w:val="002B5402"/>
    <w:rsid w:val="002B5596"/>
    <w:rsid w:val="002B6BBA"/>
    <w:rsid w:val="002C1DD2"/>
    <w:rsid w:val="002C22FE"/>
    <w:rsid w:val="002C524B"/>
    <w:rsid w:val="002C722A"/>
    <w:rsid w:val="002D197C"/>
    <w:rsid w:val="002D334E"/>
    <w:rsid w:val="002D4CEC"/>
    <w:rsid w:val="002D7741"/>
    <w:rsid w:val="002E26E3"/>
    <w:rsid w:val="002E2DCF"/>
    <w:rsid w:val="002E2EE3"/>
    <w:rsid w:val="002E4755"/>
    <w:rsid w:val="002E538A"/>
    <w:rsid w:val="002E54F0"/>
    <w:rsid w:val="002E61A2"/>
    <w:rsid w:val="002E68E3"/>
    <w:rsid w:val="002F016C"/>
    <w:rsid w:val="002F0E7C"/>
    <w:rsid w:val="002F1138"/>
    <w:rsid w:val="002F47DA"/>
    <w:rsid w:val="002F4EF0"/>
    <w:rsid w:val="002F56A8"/>
    <w:rsid w:val="002F5F1C"/>
    <w:rsid w:val="002F6FA1"/>
    <w:rsid w:val="002F79F0"/>
    <w:rsid w:val="002F7D54"/>
    <w:rsid w:val="002F7F95"/>
    <w:rsid w:val="003010E2"/>
    <w:rsid w:val="003021C0"/>
    <w:rsid w:val="0030313F"/>
    <w:rsid w:val="00305D44"/>
    <w:rsid w:val="003075FA"/>
    <w:rsid w:val="003077F5"/>
    <w:rsid w:val="00312A40"/>
    <w:rsid w:val="003135B6"/>
    <w:rsid w:val="003141B0"/>
    <w:rsid w:val="00314D73"/>
    <w:rsid w:val="00315464"/>
    <w:rsid w:val="003155B2"/>
    <w:rsid w:val="00315D17"/>
    <w:rsid w:val="003167D8"/>
    <w:rsid w:val="00316AB5"/>
    <w:rsid w:val="003218F2"/>
    <w:rsid w:val="00321AC5"/>
    <w:rsid w:val="003236A4"/>
    <w:rsid w:val="00324CF7"/>
    <w:rsid w:val="00325C75"/>
    <w:rsid w:val="00326386"/>
    <w:rsid w:val="00326B77"/>
    <w:rsid w:val="003272D2"/>
    <w:rsid w:val="003276A4"/>
    <w:rsid w:val="00327CB2"/>
    <w:rsid w:val="00330491"/>
    <w:rsid w:val="003308B6"/>
    <w:rsid w:val="00330DC6"/>
    <w:rsid w:val="0033151D"/>
    <w:rsid w:val="003324F4"/>
    <w:rsid w:val="003327CC"/>
    <w:rsid w:val="00334A0A"/>
    <w:rsid w:val="00334F6F"/>
    <w:rsid w:val="00335E8B"/>
    <w:rsid w:val="00337C83"/>
    <w:rsid w:val="0034004F"/>
    <w:rsid w:val="00340816"/>
    <w:rsid w:val="003415D4"/>
    <w:rsid w:val="00341E3B"/>
    <w:rsid w:val="00342689"/>
    <w:rsid w:val="003445DE"/>
    <w:rsid w:val="0035062A"/>
    <w:rsid w:val="0035071A"/>
    <w:rsid w:val="003508B1"/>
    <w:rsid w:val="00351138"/>
    <w:rsid w:val="00351ED9"/>
    <w:rsid w:val="00352CB2"/>
    <w:rsid w:val="00353362"/>
    <w:rsid w:val="003539ED"/>
    <w:rsid w:val="00354B74"/>
    <w:rsid w:val="00355124"/>
    <w:rsid w:val="00355650"/>
    <w:rsid w:val="00356AEA"/>
    <w:rsid w:val="003573DD"/>
    <w:rsid w:val="00360B4C"/>
    <w:rsid w:val="00360CE6"/>
    <w:rsid w:val="00361077"/>
    <w:rsid w:val="00362983"/>
    <w:rsid w:val="003677A2"/>
    <w:rsid w:val="00367FE3"/>
    <w:rsid w:val="00370B7A"/>
    <w:rsid w:val="00372659"/>
    <w:rsid w:val="00372775"/>
    <w:rsid w:val="00373DB8"/>
    <w:rsid w:val="003745A7"/>
    <w:rsid w:val="0037553A"/>
    <w:rsid w:val="003757CE"/>
    <w:rsid w:val="0037589C"/>
    <w:rsid w:val="003766C3"/>
    <w:rsid w:val="00377230"/>
    <w:rsid w:val="00377F5D"/>
    <w:rsid w:val="003833B0"/>
    <w:rsid w:val="003838E0"/>
    <w:rsid w:val="0038537A"/>
    <w:rsid w:val="00385AD8"/>
    <w:rsid w:val="00386ACD"/>
    <w:rsid w:val="00386C16"/>
    <w:rsid w:val="00387274"/>
    <w:rsid w:val="00387471"/>
    <w:rsid w:val="00387F93"/>
    <w:rsid w:val="0039153A"/>
    <w:rsid w:val="00391C1E"/>
    <w:rsid w:val="00392025"/>
    <w:rsid w:val="003920D1"/>
    <w:rsid w:val="00392409"/>
    <w:rsid w:val="003927C8"/>
    <w:rsid w:val="00393260"/>
    <w:rsid w:val="0039369B"/>
    <w:rsid w:val="003936F2"/>
    <w:rsid w:val="00393AD9"/>
    <w:rsid w:val="00394AA4"/>
    <w:rsid w:val="0039523D"/>
    <w:rsid w:val="003954E5"/>
    <w:rsid w:val="00395D2D"/>
    <w:rsid w:val="00395DDB"/>
    <w:rsid w:val="00396942"/>
    <w:rsid w:val="00396B81"/>
    <w:rsid w:val="00397F3F"/>
    <w:rsid w:val="003A2C38"/>
    <w:rsid w:val="003A3758"/>
    <w:rsid w:val="003A384D"/>
    <w:rsid w:val="003A3875"/>
    <w:rsid w:val="003A3F68"/>
    <w:rsid w:val="003A4984"/>
    <w:rsid w:val="003A574F"/>
    <w:rsid w:val="003A63C9"/>
    <w:rsid w:val="003A778C"/>
    <w:rsid w:val="003A7CB5"/>
    <w:rsid w:val="003A7DD8"/>
    <w:rsid w:val="003B0C74"/>
    <w:rsid w:val="003B2014"/>
    <w:rsid w:val="003B4C5B"/>
    <w:rsid w:val="003B5022"/>
    <w:rsid w:val="003B52A1"/>
    <w:rsid w:val="003B581B"/>
    <w:rsid w:val="003B654E"/>
    <w:rsid w:val="003B7234"/>
    <w:rsid w:val="003B7C97"/>
    <w:rsid w:val="003B7EFA"/>
    <w:rsid w:val="003C1F26"/>
    <w:rsid w:val="003C2275"/>
    <w:rsid w:val="003C23D4"/>
    <w:rsid w:val="003C357A"/>
    <w:rsid w:val="003C384C"/>
    <w:rsid w:val="003C445B"/>
    <w:rsid w:val="003C66CC"/>
    <w:rsid w:val="003C6D93"/>
    <w:rsid w:val="003C72B5"/>
    <w:rsid w:val="003D0784"/>
    <w:rsid w:val="003D0870"/>
    <w:rsid w:val="003D14BD"/>
    <w:rsid w:val="003D54A6"/>
    <w:rsid w:val="003D594E"/>
    <w:rsid w:val="003D67ED"/>
    <w:rsid w:val="003D79AE"/>
    <w:rsid w:val="003D7A17"/>
    <w:rsid w:val="003E1D95"/>
    <w:rsid w:val="003E29FE"/>
    <w:rsid w:val="003E3589"/>
    <w:rsid w:val="003E3D07"/>
    <w:rsid w:val="003E4C30"/>
    <w:rsid w:val="003E550A"/>
    <w:rsid w:val="003E6012"/>
    <w:rsid w:val="003E71A8"/>
    <w:rsid w:val="003F01D5"/>
    <w:rsid w:val="003F14AD"/>
    <w:rsid w:val="003F1F8C"/>
    <w:rsid w:val="003F35C3"/>
    <w:rsid w:val="003F5049"/>
    <w:rsid w:val="003F69D2"/>
    <w:rsid w:val="003F73A0"/>
    <w:rsid w:val="00400606"/>
    <w:rsid w:val="004029AD"/>
    <w:rsid w:val="0040524D"/>
    <w:rsid w:val="004062BB"/>
    <w:rsid w:val="004067B1"/>
    <w:rsid w:val="00406EA5"/>
    <w:rsid w:val="00413E66"/>
    <w:rsid w:val="00413FF9"/>
    <w:rsid w:val="004142BA"/>
    <w:rsid w:val="00414C41"/>
    <w:rsid w:val="004161C9"/>
    <w:rsid w:val="004161E2"/>
    <w:rsid w:val="00416553"/>
    <w:rsid w:val="00416C22"/>
    <w:rsid w:val="004215DB"/>
    <w:rsid w:val="00423370"/>
    <w:rsid w:val="00423EE7"/>
    <w:rsid w:val="00424C6A"/>
    <w:rsid w:val="0042536C"/>
    <w:rsid w:val="00426469"/>
    <w:rsid w:val="00426DE8"/>
    <w:rsid w:val="00430649"/>
    <w:rsid w:val="00430BBA"/>
    <w:rsid w:val="00430FE4"/>
    <w:rsid w:val="00431666"/>
    <w:rsid w:val="00433527"/>
    <w:rsid w:val="00433A15"/>
    <w:rsid w:val="00433F57"/>
    <w:rsid w:val="00434056"/>
    <w:rsid w:val="00434AAA"/>
    <w:rsid w:val="00434AED"/>
    <w:rsid w:val="00435FAF"/>
    <w:rsid w:val="00436C1B"/>
    <w:rsid w:val="004372F7"/>
    <w:rsid w:val="00442275"/>
    <w:rsid w:val="004433BE"/>
    <w:rsid w:val="004435DF"/>
    <w:rsid w:val="00444C68"/>
    <w:rsid w:val="00444EA3"/>
    <w:rsid w:val="00447732"/>
    <w:rsid w:val="00450207"/>
    <w:rsid w:val="00450994"/>
    <w:rsid w:val="00450BE5"/>
    <w:rsid w:val="00451302"/>
    <w:rsid w:val="00452A30"/>
    <w:rsid w:val="00453AC4"/>
    <w:rsid w:val="00453DCA"/>
    <w:rsid w:val="0045765D"/>
    <w:rsid w:val="004608EC"/>
    <w:rsid w:val="00460A1C"/>
    <w:rsid w:val="00461287"/>
    <w:rsid w:val="00462159"/>
    <w:rsid w:val="004623F4"/>
    <w:rsid w:val="00464BE9"/>
    <w:rsid w:val="00465E12"/>
    <w:rsid w:val="004661C3"/>
    <w:rsid w:val="00467CF5"/>
    <w:rsid w:val="0047069B"/>
    <w:rsid w:val="00471C8C"/>
    <w:rsid w:val="00473D66"/>
    <w:rsid w:val="00474EA8"/>
    <w:rsid w:val="00475580"/>
    <w:rsid w:val="0047574C"/>
    <w:rsid w:val="00477184"/>
    <w:rsid w:val="00477431"/>
    <w:rsid w:val="00480BA7"/>
    <w:rsid w:val="0048104B"/>
    <w:rsid w:val="00481CA4"/>
    <w:rsid w:val="00481CA7"/>
    <w:rsid w:val="00483E23"/>
    <w:rsid w:val="00484352"/>
    <w:rsid w:val="00484969"/>
    <w:rsid w:val="0048589A"/>
    <w:rsid w:val="00490EF2"/>
    <w:rsid w:val="00491871"/>
    <w:rsid w:val="00492626"/>
    <w:rsid w:val="00492705"/>
    <w:rsid w:val="00494DD0"/>
    <w:rsid w:val="0049505F"/>
    <w:rsid w:val="00495CEC"/>
    <w:rsid w:val="00495DEA"/>
    <w:rsid w:val="004962B1"/>
    <w:rsid w:val="00496C1F"/>
    <w:rsid w:val="004A00A1"/>
    <w:rsid w:val="004A0E5A"/>
    <w:rsid w:val="004A2242"/>
    <w:rsid w:val="004A248F"/>
    <w:rsid w:val="004A26DF"/>
    <w:rsid w:val="004A3755"/>
    <w:rsid w:val="004A3B5D"/>
    <w:rsid w:val="004A455C"/>
    <w:rsid w:val="004A74D6"/>
    <w:rsid w:val="004B0281"/>
    <w:rsid w:val="004B1940"/>
    <w:rsid w:val="004B227D"/>
    <w:rsid w:val="004B3003"/>
    <w:rsid w:val="004B339D"/>
    <w:rsid w:val="004B478D"/>
    <w:rsid w:val="004B525C"/>
    <w:rsid w:val="004B61D0"/>
    <w:rsid w:val="004B694A"/>
    <w:rsid w:val="004C0A42"/>
    <w:rsid w:val="004C1578"/>
    <w:rsid w:val="004C1F0B"/>
    <w:rsid w:val="004C2B3A"/>
    <w:rsid w:val="004C30B3"/>
    <w:rsid w:val="004C45AC"/>
    <w:rsid w:val="004C5249"/>
    <w:rsid w:val="004C6162"/>
    <w:rsid w:val="004D06B9"/>
    <w:rsid w:val="004D40CF"/>
    <w:rsid w:val="004D756A"/>
    <w:rsid w:val="004D79BC"/>
    <w:rsid w:val="004E218B"/>
    <w:rsid w:val="004E3BBC"/>
    <w:rsid w:val="004E428B"/>
    <w:rsid w:val="004E4753"/>
    <w:rsid w:val="004E5322"/>
    <w:rsid w:val="004E6443"/>
    <w:rsid w:val="004E75E3"/>
    <w:rsid w:val="004F1BD1"/>
    <w:rsid w:val="004F1EBE"/>
    <w:rsid w:val="004F1EF1"/>
    <w:rsid w:val="004F2399"/>
    <w:rsid w:val="004F263C"/>
    <w:rsid w:val="004F26BE"/>
    <w:rsid w:val="004F3631"/>
    <w:rsid w:val="004F4293"/>
    <w:rsid w:val="004F5A01"/>
    <w:rsid w:val="004F5BA7"/>
    <w:rsid w:val="004F67EC"/>
    <w:rsid w:val="004F77E9"/>
    <w:rsid w:val="004F7882"/>
    <w:rsid w:val="004F7E78"/>
    <w:rsid w:val="005057F9"/>
    <w:rsid w:val="0050644B"/>
    <w:rsid w:val="005065D0"/>
    <w:rsid w:val="005102EE"/>
    <w:rsid w:val="0051095F"/>
    <w:rsid w:val="00511411"/>
    <w:rsid w:val="0051171B"/>
    <w:rsid w:val="005118A0"/>
    <w:rsid w:val="00511F53"/>
    <w:rsid w:val="00512AE6"/>
    <w:rsid w:val="00513B2B"/>
    <w:rsid w:val="00522056"/>
    <w:rsid w:val="00522FC1"/>
    <w:rsid w:val="0052332A"/>
    <w:rsid w:val="00523A04"/>
    <w:rsid w:val="00525D95"/>
    <w:rsid w:val="0052771A"/>
    <w:rsid w:val="00527864"/>
    <w:rsid w:val="00530580"/>
    <w:rsid w:val="00531A7D"/>
    <w:rsid w:val="00531D38"/>
    <w:rsid w:val="005320ED"/>
    <w:rsid w:val="005338A1"/>
    <w:rsid w:val="00534246"/>
    <w:rsid w:val="00534C5A"/>
    <w:rsid w:val="00535BDB"/>
    <w:rsid w:val="00536108"/>
    <w:rsid w:val="00537859"/>
    <w:rsid w:val="00537A8B"/>
    <w:rsid w:val="00537DE5"/>
    <w:rsid w:val="00537F81"/>
    <w:rsid w:val="0054167E"/>
    <w:rsid w:val="00542936"/>
    <w:rsid w:val="00542B21"/>
    <w:rsid w:val="005433D4"/>
    <w:rsid w:val="00544242"/>
    <w:rsid w:val="0054508D"/>
    <w:rsid w:val="00545C5A"/>
    <w:rsid w:val="005468E7"/>
    <w:rsid w:val="0054770E"/>
    <w:rsid w:val="00547FB4"/>
    <w:rsid w:val="005516E1"/>
    <w:rsid w:val="00551F46"/>
    <w:rsid w:val="00552B08"/>
    <w:rsid w:val="005530A3"/>
    <w:rsid w:val="00554846"/>
    <w:rsid w:val="005569D1"/>
    <w:rsid w:val="00557981"/>
    <w:rsid w:val="00562357"/>
    <w:rsid w:val="00562426"/>
    <w:rsid w:val="00563B6B"/>
    <w:rsid w:val="00563F4B"/>
    <w:rsid w:val="00565384"/>
    <w:rsid w:val="005675E9"/>
    <w:rsid w:val="00571696"/>
    <w:rsid w:val="00572023"/>
    <w:rsid w:val="00572A0F"/>
    <w:rsid w:val="00572DC6"/>
    <w:rsid w:val="005743DC"/>
    <w:rsid w:val="005746E7"/>
    <w:rsid w:val="00576246"/>
    <w:rsid w:val="005768F3"/>
    <w:rsid w:val="00577370"/>
    <w:rsid w:val="005776B8"/>
    <w:rsid w:val="00577AF4"/>
    <w:rsid w:val="00580389"/>
    <w:rsid w:val="005809DB"/>
    <w:rsid w:val="005814F6"/>
    <w:rsid w:val="00586E05"/>
    <w:rsid w:val="00587F1C"/>
    <w:rsid w:val="00590991"/>
    <w:rsid w:val="005909BF"/>
    <w:rsid w:val="0059139E"/>
    <w:rsid w:val="00591A81"/>
    <w:rsid w:val="005920DF"/>
    <w:rsid w:val="0059328D"/>
    <w:rsid w:val="005A2EE0"/>
    <w:rsid w:val="005A347E"/>
    <w:rsid w:val="005A49AD"/>
    <w:rsid w:val="005A5B18"/>
    <w:rsid w:val="005A619D"/>
    <w:rsid w:val="005A61A7"/>
    <w:rsid w:val="005A711D"/>
    <w:rsid w:val="005B0699"/>
    <w:rsid w:val="005B13E8"/>
    <w:rsid w:val="005B28EE"/>
    <w:rsid w:val="005B2AEF"/>
    <w:rsid w:val="005B5FBD"/>
    <w:rsid w:val="005C06FD"/>
    <w:rsid w:val="005C1E60"/>
    <w:rsid w:val="005C3241"/>
    <w:rsid w:val="005C38D5"/>
    <w:rsid w:val="005C3D00"/>
    <w:rsid w:val="005C3E9C"/>
    <w:rsid w:val="005C5E5B"/>
    <w:rsid w:val="005C5ED3"/>
    <w:rsid w:val="005D113F"/>
    <w:rsid w:val="005D12E1"/>
    <w:rsid w:val="005D1BB1"/>
    <w:rsid w:val="005D26AC"/>
    <w:rsid w:val="005D2928"/>
    <w:rsid w:val="005D2DC8"/>
    <w:rsid w:val="005D4A5B"/>
    <w:rsid w:val="005D4FF6"/>
    <w:rsid w:val="005D71CD"/>
    <w:rsid w:val="005D7B0B"/>
    <w:rsid w:val="005E379A"/>
    <w:rsid w:val="005E40C0"/>
    <w:rsid w:val="005E5728"/>
    <w:rsid w:val="005E6B8D"/>
    <w:rsid w:val="005F0A11"/>
    <w:rsid w:val="005F21BB"/>
    <w:rsid w:val="005F2DD6"/>
    <w:rsid w:val="005F365D"/>
    <w:rsid w:val="005F39F5"/>
    <w:rsid w:val="005F4195"/>
    <w:rsid w:val="005F567D"/>
    <w:rsid w:val="005F6842"/>
    <w:rsid w:val="006029B2"/>
    <w:rsid w:val="00604D92"/>
    <w:rsid w:val="00605331"/>
    <w:rsid w:val="00605E04"/>
    <w:rsid w:val="00607125"/>
    <w:rsid w:val="00610529"/>
    <w:rsid w:val="00610B70"/>
    <w:rsid w:val="006112CF"/>
    <w:rsid w:val="00612C37"/>
    <w:rsid w:val="00613334"/>
    <w:rsid w:val="00614581"/>
    <w:rsid w:val="00615D2B"/>
    <w:rsid w:val="00616232"/>
    <w:rsid w:val="00616369"/>
    <w:rsid w:val="00620436"/>
    <w:rsid w:val="0062141A"/>
    <w:rsid w:val="00621A49"/>
    <w:rsid w:val="00621F98"/>
    <w:rsid w:val="0062290B"/>
    <w:rsid w:val="006236AE"/>
    <w:rsid w:val="00624A94"/>
    <w:rsid w:val="00625550"/>
    <w:rsid w:val="006273E5"/>
    <w:rsid w:val="006276F1"/>
    <w:rsid w:val="00627B45"/>
    <w:rsid w:val="00630968"/>
    <w:rsid w:val="006318E4"/>
    <w:rsid w:val="00632273"/>
    <w:rsid w:val="0063228D"/>
    <w:rsid w:val="006326E5"/>
    <w:rsid w:val="00633B9C"/>
    <w:rsid w:val="00634533"/>
    <w:rsid w:val="00634CE2"/>
    <w:rsid w:val="006358B6"/>
    <w:rsid w:val="00640987"/>
    <w:rsid w:val="00641A03"/>
    <w:rsid w:val="00642A5F"/>
    <w:rsid w:val="00643D11"/>
    <w:rsid w:val="006455C6"/>
    <w:rsid w:val="00646E6E"/>
    <w:rsid w:val="00647564"/>
    <w:rsid w:val="0064799D"/>
    <w:rsid w:val="00650E7D"/>
    <w:rsid w:val="0065312D"/>
    <w:rsid w:val="00653409"/>
    <w:rsid w:val="00653514"/>
    <w:rsid w:val="00653D7E"/>
    <w:rsid w:val="006565D4"/>
    <w:rsid w:val="00656A0D"/>
    <w:rsid w:val="00661904"/>
    <w:rsid w:val="006634B7"/>
    <w:rsid w:val="00663ABB"/>
    <w:rsid w:val="00664EC7"/>
    <w:rsid w:val="006660AD"/>
    <w:rsid w:val="006663CD"/>
    <w:rsid w:val="006669BF"/>
    <w:rsid w:val="006724C0"/>
    <w:rsid w:val="006738D0"/>
    <w:rsid w:val="00674F51"/>
    <w:rsid w:val="00676909"/>
    <w:rsid w:val="00680CB6"/>
    <w:rsid w:val="00680D59"/>
    <w:rsid w:val="00681D6E"/>
    <w:rsid w:val="0068206D"/>
    <w:rsid w:val="00682084"/>
    <w:rsid w:val="0068219C"/>
    <w:rsid w:val="0068254A"/>
    <w:rsid w:val="006845A3"/>
    <w:rsid w:val="00686527"/>
    <w:rsid w:val="00686F1F"/>
    <w:rsid w:val="00686FF6"/>
    <w:rsid w:val="006871C4"/>
    <w:rsid w:val="00687997"/>
    <w:rsid w:val="00690084"/>
    <w:rsid w:val="00691B25"/>
    <w:rsid w:val="00691DD5"/>
    <w:rsid w:val="00692C1F"/>
    <w:rsid w:val="006947A4"/>
    <w:rsid w:val="00694BB5"/>
    <w:rsid w:val="00695818"/>
    <w:rsid w:val="00696437"/>
    <w:rsid w:val="006A080D"/>
    <w:rsid w:val="006A1067"/>
    <w:rsid w:val="006A1639"/>
    <w:rsid w:val="006A2999"/>
    <w:rsid w:val="006A3B56"/>
    <w:rsid w:val="006A4025"/>
    <w:rsid w:val="006A495E"/>
    <w:rsid w:val="006A5C8A"/>
    <w:rsid w:val="006A5D92"/>
    <w:rsid w:val="006A7B6E"/>
    <w:rsid w:val="006A7E66"/>
    <w:rsid w:val="006B013C"/>
    <w:rsid w:val="006B03B3"/>
    <w:rsid w:val="006B15B0"/>
    <w:rsid w:val="006B1F26"/>
    <w:rsid w:val="006B35E7"/>
    <w:rsid w:val="006B46CE"/>
    <w:rsid w:val="006B52E9"/>
    <w:rsid w:val="006C073B"/>
    <w:rsid w:val="006C0F2D"/>
    <w:rsid w:val="006C1183"/>
    <w:rsid w:val="006C2DC2"/>
    <w:rsid w:val="006C54AE"/>
    <w:rsid w:val="006C59CC"/>
    <w:rsid w:val="006C6196"/>
    <w:rsid w:val="006C6502"/>
    <w:rsid w:val="006C695B"/>
    <w:rsid w:val="006D3F02"/>
    <w:rsid w:val="006D5496"/>
    <w:rsid w:val="006D67C3"/>
    <w:rsid w:val="006D6C6D"/>
    <w:rsid w:val="006D7B14"/>
    <w:rsid w:val="006E091C"/>
    <w:rsid w:val="006E0EE6"/>
    <w:rsid w:val="006E2218"/>
    <w:rsid w:val="006E3A97"/>
    <w:rsid w:val="006E3C35"/>
    <w:rsid w:val="006E544C"/>
    <w:rsid w:val="006E6457"/>
    <w:rsid w:val="006E6AB2"/>
    <w:rsid w:val="006F0FCD"/>
    <w:rsid w:val="006F7C3B"/>
    <w:rsid w:val="006F7C64"/>
    <w:rsid w:val="00701AD3"/>
    <w:rsid w:val="00701BC8"/>
    <w:rsid w:val="00701C43"/>
    <w:rsid w:val="00701D87"/>
    <w:rsid w:val="00701EEF"/>
    <w:rsid w:val="00703704"/>
    <w:rsid w:val="00703F0C"/>
    <w:rsid w:val="00704ADE"/>
    <w:rsid w:val="007077A7"/>
    <w:rsid w:val="00711808"/>
    <w:rsid w:val="00713B40"/>
    <w:rsid w:val="0072004F"/>
    <w:rsid w:val="0072031B"/>
    <w:rsid w:val="0072070C"/>
    <w:rsid w:val="007209A4"/>
    <w:rsid w:val="00720CB6"/>
    <w:rsid w:val="007229A6"/>
    <w:rsid w:val="00723E18"/>
    <w:rsid w:val="00725023"/>
    <w:rsid w:val="007260C8"/>
    <w:rsid w:val="00726367"/>
    <w:rsid w:val="007273BD"/>
    <w:rsid w:val="00731556"/>
    <w:rsid w:val="00731DBB"/>
    <w:rsid w:val="0073240C"/>
    <w:rsid w:val="00733815"/>
    <w:rsid w:val="00733F9C"/>
    <w:rsid w:val="00734C92"/>
    <w:rsid w:val="00742282"/>
    <w:rsid w:val="00743FB5"/>
    <w:rsid w:val="00744942"/>
    <w:rsid w:val="00745802"/>
    <w:rsid w:val="007458FF"/>
    <w:rsid w:val="0074721F"/>
    <w:rsid w:val="00750CE9"/>
    <w:rsid w:val="007549D3"/>
    <w:rsid w:val="0075502E"/>
    <w:rsid w:val="0075599A"/>
    <w:rsid w:val="00756324"/>
    <w:rsid w:val="00757CA8"/>
    <w:rsid w:val="00757FE0"/>
    <w:rsid w:val="00760235"/>
    <w:rsid w:val="0076068D"/>
    <w:rsid w:val="0076309C"/>
    <w:rsid w:val="00763BB7"/>
    <w:rsid w:val="0076429E"/>
    <w:rsid w:val="00764906"/>
    <w:rsid w:val="00764AB7"/>
    <w:rsid w:val="00765E67"/>
    <w:rsid w:val="007670EC"/>
    <w:rsid w:val="00767A2D"/>
    <w:rsid w:val="007700F0"/>
    <w:rsid w:val="00771814"/>
    <w:rsid w:val="007729F1"/>
    <w:rsid w:val="007738B4"/>
    <w:rsid w:val="00773F09"/>
    <w:rsid w:val="007757E0"/>
    <w:rsid w:val="007777DF"/>
    <w:rsid w:val="00780EDE"/>
    <w:rsid w:val="0078155F"/>
    <w:rsid w:val="00781CAF"/>
    <w:rsid w:val="0078202C"/>
    <w:rsid w:val="007824FE"/>
    <w:rsid w:val="00783349"/>
    <w:rsid w:val="00784028"/>
    <w:rsid w:val="0078473D"/>
    <w:rsid w:val="00785DDA"/>
    <w:rsid w:val="00785FB3"/>
    <w:rsid w:val="00786AF8"/>
    <w:rsid w:val="00787520"/>
    <w:rsid w:val="00790B12"/>
    <w:rsid w:val="00790DD7"/>
    <w:rsid w:val="007919A4"/>
    <w:rsid w:val="0079274D"/>
    <w:rsid w:val="007930AF"/>
    <w:rsid w:val="00795516"/>
    <w:rsid w:val="0079678C"/>
    <w:rsid w:val="0079776D"/>
    <w:rsid w:val="007A045E"/>
    <w:rsid w:val="007A1C22"/>
    <w:rsid w:val="007A33E7"/>
    <w:rsid w:val="007A3478"/>
    <w:rsid w:val="007A3877"/>
    <w:rsid w:val="007A53D8"/>
    <w:rsid w:val="007A58C3"/>
    <w:rsid w:val="007A7C27"/>
    <w:rsid w:val="007A7E61"/>
    <w:rsid w:val="007B0055"/>
    <w:rsid w:val="007B0B04"/>
    <w:rsid w:val="007B0B4D"/>
    <w:rsid w:val="007B1A41"/>
    <w:rsid w:val="007B2A06"/>
    <w:rsid w:val="007B3CB2"/>
    <w:rsid w:val="007B4616"/>
    <w:rsid w:val="007B47A8"/>
    <w:rsid w:val="007B4C98"/>
    <w:rsid w:val="007B5A03"/>
    <w:rsid w:val="007B7725"/>
    <w:rsid w:val="007C20E9"/>
    <w:rsid w:val="007C2D21"/>
    <w:rsid w:val="007C48BD"/>
    <w:rsid w:val="007C5507"/>
    <w:rsid w:val="007C6F85"/>
    <w:rsid w:val="007D1086"/>
    <w:rsid w:val="007D232A"/>
    <w:rsid w:val="007D23B8"/>
    <w:rsid w:val="007D24A3"/>
    <w:rsid w:val="007D28EC"/>
    <w:rsid w:val="007D3ED3"/>
    <w:rsid w:val="007D4329"/>
    <w:rsid w:val="007D438A"/>
    <w:rsid w:val="007D45A8"/>
    <w:rsid w:val="007D4C1B"/>
    <w:rsid w:val="007D509A"/>
    <w:rsid w:val="007D51EC"/>
    <w:rsid w:val="007D5FE1"/>
    <w:rsid w:val="007D6DB9"/>
    <w:rsid w:val="007E03C3"/>
    <w:rsid w:val="007E0837"/>
    <w:rsid w:val="007E0E73"/>
    <w:rsid w:val="007E0F61"/>
    <w:rsid w:val="007E1278"/>
    <w:rsid w:val="007E18A9"/>
    <w:rsid w:val="007E1C89"/>
    <w:rsid w:val="007E2DC7"/>
    <w:rsid w:val="007E6268"/>
    <w:rsid w:val="007E640E"/>
    <w:rsid w:val="007E6A67"/>
    <w:rsid w:val="007F005D"/>
    <w:rsid w:val="007F02B2"/>
    <w:rsid w:val="007F1D24"/>
    <w:rsid w:val="007F28A5"/>
    <w:rsid w:val="007F4328"/>
    <w:rsid w:val="007F4842"/>
    <w:rsid w:val="007F6DFA"/>
    <w:rsid w:val="008034C7"/>
    <w:rsid w:val="008044B8"/>
    <w:rsid w:val="008049F7"/>
    <w:rsid w:val="00806777"/>
    <w:rsid w:val="00806971"/>
    <w:rsid w:val="0080727C"/>
    <w:rsid w:val="00807CAD"/>
    <w:rsid w:val="00810948"/>
    <w:rsid w:val="00810E12"/>
    <w:rsid w:val="00811C74"/>
    <w:rsid w:val="00812A7D"/>
    <w:rsid w:val="0081440D"/>
    <w:rsid w:val="00815356"/>
    <w:rsid w:val="00816C3C"/>
    <w:rsid w:val="00820614"/>
    <w:rsid w:val="008209AE"/>
    <w:rsid w:val="00820FA2"/>
    <w:rsid w:val="00822931"/>
    <w:rsid w:val="0082377A"/>
    <w:rsid w:val="008239A9"/>
    <w:rsid w:val="00823C8E"/>
    <w:rsid w:val="00824E7E"/>
    <w:rsid w:val="008276BC"/>
    <w:rsid w:val="00827BD1"/>
    <w:rsid w:val="008304B5"/>
    <w:rsid w:val="00832508"/>
    <w:rsid w:val="00832E96"/>
    <w:rsid w:val="00834D42"/>
    <w:rsid w:val="00835ED2"/>
    <w:rsid w:val="008370D0"/>
    <w:rsid w:val="00837323"/>
    <w:rsid w:val="0084024C"/>
    <w:rsid w:val="00842CF1"/>
    <w:rsid w:val="00844065"/>
    <w:rsid w:val="008455E1"/>
    <w:rsid w:val="00845951"/>
    <w:rsid w:val="00845DA6"/>
    <w:rsid w:val="0084641C"/>
    <w:rsid w:val="00847C92"/>
    <w:rsid w:val="00850EB3"/>
    <w:rsid w:val="0085101F"/>
    <w:rsid w:val="0085178F"/>
    <w:rsid w:val="0085196D"/>
    <w:rsid w:val="00852D73"/>
    <w:rsid w:val="008544D7"/>
    <w:rsid w:val="0085517E"/>
    <w:rsid w:val="0085540F"/>
    <w:rsid w:val="008561EA"/>
    <w:rsid w:val="0085636E"/>
    <w:rsid w:val="008564F5"/>
    <w:rsid w:val="0085686D"/>
    <w:rsid w:val="00856C5A"/>
    <w:rsid w:val="00856DF8"/>
    <w:rsid w:val="008571C3"/>
    <w:rsid w:val="008600F7"/>
    <w:rsid w:val="008607DB"/>
    <w:rsid w:val="00865BB6"/>
    <w:rsid w:val="00866BEE"/>
    <w:rsid w:val="00867F63"/>
    <w:rsid w:val="00870E10"/>
    <w:rsid w:val="00870FEB"/>
    <w:rsid w:val="00871582"/>
    <w:rsid w:val="008735C4"/>
    <w:rsid w:val="0087398B"/>
    <w:rsid w:val="00873EBD"/>
    <w:rsid w:val="008740AF"/>
    <w:rsid w:val="0087414E"/>
    <w:rsid w:val="00875043"/>
    <w:rsid w:val="00880BFC"/>
    <w:rsid w:val="0088173E"/>
    <w:rsid w:val="008819CA"/>
    <w:rsid w:val="00882DAE"/>
    <w:rsid w:val="00885196"/>
    <w:rsid w:val="00885612"/>
    <w:rsid w:val="00885EA9"/>
    <w:rsid w:val="008872A6"/>
    <w:rsid w:val="00887C87"/>
    <w:rsid w:val="00887FA9"/>
    <w:rsid w:val="00891536"/>
    <w:rsid w:val="0089304F"/>
    <w:rsid w:val="00893AE9"/>
    <w:rsid w:val="00895A98"/>
    <w:rsid w:val="008978FE"/>
    <w:rsid w:val="008A1236"/>
    <w:rsid w:val="008A1905"/>
    <w:rsid w:val="008A1F35"/>
    <w:rsid w:val="008A229B"/>
    <w:rsid w:val="008A23C1"/>
    <w:rsid w:val="008A7334"/>
    <w:rsid w:val="008B1B29"/>
    <w:rsid w:val="008B3177"/>
    <w:rsid w:val="008B3834"/>
    <w:rsid w:val="008B5DA4"/>
    <w:rsid w:val="008C0189"/>
    <w:rsid w:val="008C1849"/>
    <w:rsid w:val="008C3BD6"/>
    <w:rsid w:val="008C4E77"/>
    <w:rsid w:val="008C64B8"/>
    <w:rsid w:val="008C7302"/>
    <w:rsid w:val="008C790A"/>
    <w:rsid w:val="008C7BBB"/>
    <w:rsid w:val="008C7E9F"/>
    <w:rsid w:val="008D0F3B"/>
    <w:rsid w:val="008D2C8B"/>
    <w:rsid w:val="008D535C"/>
    <w:rsid w:val="008D6197"/>
    <w:rsid w:val="008D6208"/>
    <w:rsid w:val="008D6F63"/>
    <w:rsid w:val="008D7783"/>
    <w:rsid w:val="008D7A2A"/>
    <w:rsid w:val="008E05C9"/>
    <w:rsid w:val="008E3961"/>
    <w:rsid w:val="008E541C"/>
    <w:rsid w:val="008E6DAE"/>
    <w:rsid w:val="008F3633"/>
    <w:rsid w:val="008F4CC5"/>
    <w:rsid w:val="008F4EB7"/>
    <w:rsid w:val="008F510E"/>
    <w:rsid w:val="008F6E8C"/>
    <w:rsid w:val="008F76E1"/>
    <w:rsid w:val="008F7E02"/>
    <w:rsid w:val="008F7F9A"/>
    <w:rsid w:val="00900571"/>
    <w:rsid w:val="00903281"/>
    <w:rsid w:val="009033F5"/>
    <w:rsid w:val="009059B6"/>
    <w:rsid w:val="0091113C"/>
    <w:rsid w:val="00911D2E"/>
    <w:rsid w:val="00911DF7"/>
    <w:rsid w:val="009138C9"/>
    <w:rsid w:val="00914FCE"/>
    <w:rsid w:val="0091574E"/>
    <w:rsid w:val="00915CAF"/>
    <w:rsid w:val="00916166"/>
    <w:rsid w:val="009166DF"/>
    <w:rsid w:val="00917132"/>
    <w:rsid w:val="00920306"/>
    <w:rsid w:val="00920B05"/>
    <w:rsid w:val="00921EA0"/>
    <w:rsid w:val="0092490B"/>
    <w:rsid w:val="00924AA5"/>
    <w:rsid w:val="00925798"/>
    <w:rsid w:val="009262F5"/>
    <w:rsid w:val="009268A2"/>
    <w:rsid w:val="0093003E"/>
    <w:rsid w:val="00931AB2"/>
    <w:rsid w:val="009327A9"/>
    <w:rsid w:val="00933286"/>
    <w:rsid w:val="00933727"/>
    <w:rsid w:val="0093448B"/>
    <w:rsid w:val="00934574"/>
    <w:rsid w:val="00934CFC"/>
    <w:rsid w:val="009355F4"/>
    <w:rsid w:val="00935898"/>
    <w:rsid w:val="009358EA"/>
    <w:rsid w:val="00936DDA"/>
    <w:rsid w:val="00937F83"/>
    <w:rsid w:val="00942245"/>
    <w:rsid w:val="0094351F"/>
    <w:rsid w:val="00943877"/>
    <w:rsid w:val="00944363"/>
    <w:rsid w:val="0094437D"/>
    <w:rsid w:val="00944663"/>
    <w:rsid w:val="009478A4"/>
    <w:rsid w:val="00947EF0"/>
    <w:rsid w:val="00951798"/>
    <w:rsid w:val="009517B5"/>
    <w:rsid w:val="009526E7"/>
    <w:rsid w:val="0095302A"/>
    <w:rsid w:val="00954002"/>
    <w:rsid w:val="009548A0"/>
    <w:rsid w:val="00954AA8"/>
    <w:rsid w:val="00957B6A"/>
    <w:rsid w:val="00957DC7"/>
    <w:rsid w:val="00957F7D"/>
    <w:rsid w:val="00960280"/>
    <w:rsid w:val="00960E63"/>
    <w:rsid w:val="00961096"/>
    <w:rsid w:val="00963041"/>
    <w:rsid w:val="00964B6C"/>
    <w:rsid w:val="00964EC0"/>
    <w:rsid w:val="00965F62"/>
    <w:rsid w:val="00967A7E"/>
    <w:rsid w:val="00970CBC"/>
    <w:rsid w:val="00971F0A"/>
    <w:rsid w:val="0097204D"/>
    <w:rsid w:val="009741E6"/>
    <w:rsid w:val="0097422F"/>
    <w:rsid w:val="009757C8"/>
    <w:rsid w:val="0097607D"/>
    <w:rsid w:val="009768CF"/>
    <w:rsid w:val="00977011"/>
    <w:rsid w:val="00981C5A"/>
    <w:rsid w:val="00982131"/>
    <w:rsid w:val="0098249F"/>
    <w:rsid w:val="0098285A"/>
    <w:rsid w:val="00982D86"/>
    <w:rsid w:val="00982F92"/>
    <w:rsid w:val="00983ADD"/>
    <w:rsid w:val="00984595"/>
    <w:rsid w:val="00984969"/>
    <w:rsid w:val="00984FB0"/>
    <w:rsid w:val="0098506F"/>
    <w:rsid w:val="00985C52"/>
    <w:rsid w:val="00986382"/>
    <w:rsid w:val="009913F5"/>
    <w:rsid w:val="0099159B"/>
    <w:rsid w:val="00992E93"/>
    <w:rsid w:val="009955BC"/>
    <w:rsid w:val="00996B76"/>
    <w:rsid w:val="00997219"/>
    <w:rsid w:val="009976EB"/>
    <w:rsid w:val="00997A38"/>
    <w:rsid w:val="009A0365"/>
    <w:rsid w:val="009A1125"/>
    <w:rsid w:val="009A16C6"/>
    <w:rsid w:val="009A26BF"/>
    <w:rsid w:val="009A3870"/>
    <w:rsid w:val="009A40F7"/>
    <w:rsid w:val="009A634B"/>
    <w:rsid w:val="009A6D69"/>
    <w:rsid w:val="009A75EB"/>
    <w:rsid w:val="009A7B64"/>
    <w:rsid w:val="009A7E5B"/>
    <w:rsid w:val="009C0089"/>
    <w:rsid w:val="009C0363"/>
    <w:rsid w:val="009C066B"/>
    <w:rsid w:val="009C0770"/>
    <w:rsid w:val="009C0EFE"/>
    <w:rsid w:val="009C101F"/>
    <w:rsid w:val="009C152B"/>
    <w:rsid w:val="009C216F"/>
    <w:rsid w:val="009C2D78"/>
    <w:rsid w:val="009C2E1B"/>
    <w:rsid w:val="009C414E"/>
    <w:rsid w:val="009C4341"/>
    <w:rsid w:val="009C4E6D"/>
    <w:rsid w:val="009C6196"/>
    <w:rsid w:val="009C6774"/>
    <w:rsid w:val="009C685A"/>
    <w:rsid w:val="009C7EE7"/>
    <w:rsid w:val="009C7FB9"/>
    <w:rsid w:val="009D415C"/>
    <w:rsid w:val="009D4444"/>
    <w:rsid w:val="009D4635"/>
    <w:rsid w:val="009D54C2"/>
    <w:rsid w:val="009D6651"/>
    <w:rsid w:val="009D751E"/>
    <w:rsid w:val="009D7B34"/>
    <w:rsid w:val="009E06B7"/>
    <w:rsid w:val="009E0F9E"/>
    <w:rsid w:val="009E1A0C"/>
    <w:rsid w:val="009E3711"/>
    <w:rsid w:val="009E647B"/>
    <w:rsid w:val="009F022F"/>
    <w:rsid w:val="009F09C9"/>
    <w:rsid w:val="009F2077"/>
    <w:rsid w:val="009F3067"/>
    <w:rsid w:val="009F3511"/>
    <w:rsid w:val="009F4305"/>
    <w:rsid w:val="009F5E1C"/>
    <w:rsid w:val="009F62B0"/>
    <w:rsid w:val="009F6778"/>
    <w:rsid w:val="009F753D"/>
    <w:rsid w:val="00A0023C"/>
    <w:rsid w:val="00A02183"/>
    <w:rsid w:val="00A04142"/>
    <w:rsid w:val="00A05438"/>
    <w:rsid w:val="00A107DF"/>
    <w:rsid w:val="00A12713"/>
    <w:rsid w:val="00A143C1"/>
    <w:rsid w:val="00A1459C"/>
    <w:rsid w:val="00A1591E"/>
    <w:rsid w:val="00A15E3D"/>
    <w:rsid w:val="00A161BC"/>
    <w:rsid w:val="00A16D80"/>
    <w:rsid w:val="00A20B3C"/>
    <w:rsid w:val="00A21B33"/>
    <w:rsid w:val="00A23617"/>
    <w:rsid w:val="00A23BDE"/>
    <w:rsid w:val="00A2421D"/>
    <w:rsid w:val="00A251D9"/>
    <w:rsid w:val="00A30BBD"/>
    <w:rsid w:val="00A31B71"/>
    <w:rsid w:val="00A31FE6"/>
    <w:rsid w:val="00A32378"/>
    <w:rsid w:val="00A33013"/>
    <w:rsid w:val="00A33463"/>
    <w:rsid w:val="00A34456"/>
    <w:rsid w:val="00A369C8"/>
    <w:rsid w:val="00A36B98"/>
    <w:rsid w:val="00A407A7"/>
    <w:rsid w:val="00A40AA5"/>
    <w:rsid w:val="00A40CEE"/>
    <w:rsid w:val="00A4367D"/>
    <w:rsid w:val="00A43C40"/>
    <w:rsid w:val="00A4420D"/>
    <w:rsid w:val="00A446DD"/>
    <w:rsid w:val="00A450E5"/>
    <w:rsid w:val="00A4670C"/>
    <w:rsid w:val="00A47727"/>
    <w:rsid w:val="00A47890"/>
    <w:rsid w:val="00A5385E"/>
    <w:rsid w:val="00A5443D"/>
    <w:rsid w:val="00A55127"/>
    <w:rsid w:val="00A5563A"/>
    <w:rsid w:val="00A566E1"/>
    <w:rsid w:val="00A57DEB"/>
    <w:rsid w:val="00A6027E"/>
    <w:rsid w:val="00A60670"/>
    <w:rsid w:val="00A60E82"/>
    <w:rsid w:val="00A615B3"/>
    <w:rsid w:val="00A627FD"/>
    <w:rsid w:val="00A674EE"/>
    <w:rsid w:val="00A67D0A"/>
    <w:rsid w:val="00A71C54"/>
    <w:rsid w:val="00A7242A"/>
    <w:rsid w:val="00A730B4"/>
    <w:rsid w:val="00A73A72"/>
    <w:rsid w:val="00A750A9"/>
    <w:rsid w:val="00A76C26"/>
    <w:rsid w:val="00A77027"/>
    <w:rsid w:val="00A803D1"/>
    <w:rsid w:val="00A81EEE"/>
    <w:rsid w:val="00A84746"/>
    <w:rsid w:val="00A8520E"/>
    <w:rsid w:val="00A91D75"/>
    <w:rsid w:val="00A93029"/>
    <w:rsid w:val="00A95BDB"/>
    <w:rsid w:val="00A96028"/>
    <w:rsid w:val="00A96391"/>
    <w:rsid w:val="00A96C89"/>
    <w:rsid w:val="00AA1351"/>
    <w:rsid w:val="00AA24D6"/>
    <w:rsid w:val="00AA281C"/>
    <w:rsid w:val="00AA328C"/>
    <w:rsid w:val="00AA37B8"/>
    <w:rsid w:val="00AA4B47"/>
    <w:rsid w:val="00AA5630"/>
    <w:rsid w:val="00AA5720"/>
    <w:rsid w:val="00AA6082"/>
    <w:rsid w:val="00AA6C46"/>
    <w:rsid w:val="00AA6C86"/>
    <w:rsid w:val="00AB2389"/>
    <w:rsid w:val="00AB262B"/>
    <w:rsid w:val="00AB4202"/>
    <w:rsid w:val="00AB51B9"/>
    <w:rsid w:val="00AB5AE8"/>
    <w:rsid w:val="00AC02B8"/>
    <w:rsid w:val="00AC292C"/>
    <w:rsid w:val="00AC4C97"/>
    <w:rsid w:val="00AC514D"/>
    <w:rsid w:val="00AC5196"/>
    <w:rsid w:val="00AC577D"/>
    <w:rsid w:val="00AC6634"/>
    <w:rsid w:val="00AD0C70"/>
    <w:rsid w:val="00AD126C"/>
    <w:rsid w:val="00AD1656"/>
    <w:rsid w:val="00AD2CF0"/>
    <w:rsid w:val="00AD35A9"/>
    <w:rsid w:val="00AD3F7F"/>
    <w:rsid w:val="00AD58C3"/>
    <w:rsid w:val="00AD5B02"/>
    <w:rsid w:val="00AE1F1D"/>
    <w:rsid w:val="00AE2C00"/>
    <w:rsid w:val="00AE5255"/>
    <w:rsid w:val="00AF1F7D"/>
    <w:rsid w:val="00AF221E"/>
    <w:rsid w:val="00AF350D"/>
    <w:rsid w:val="00AF4671"/>
    <w:rsid w:val="00AF5998"/>
    <w:rsid w:val="00AF5AF1"/>
    <w:rsid w:val="00AF6963"/>
    <w:rsid w:val="00AF7B56"/>
    <w:rsid w:val="00B007FA"/>
    <w:rsid w:val="00B00CF1"/>
    <w:rsid w:val="00B00E48"/>
    <w:rsid w:val="00B0193E"/>
    <w:rsid w:val="00B01A3D"/>
    <w:rsid w:val="00B01C71"/>
    <w:rsid w:val="00B0221F"/>
    <w:rsid w:val="00B0562B"/>
    <w:rsid w:val="00B063DE"/>
    <w:rsid w:val="00B07029"/>
    <w:rsid w:val="00B0702E"/>
    <w:rsid w:val="00B07200"/>
    <w:rsid w:val="00B10B65"/>
    <w:rsid w:val="00B11830"/>
    <w:rsid w:val="00B15FB0"/>
    <w:rsid w:val="00B160A2"/>
    <w:rsid w:val="00B168B7"/>
    <w:rsid w:val="00B173A2"/>
    <w:rsid w:val="00B17D5B"/>
    <w:rsid w:val="00B20C1F"/>
    <w:rsid w:val="00B20E6E"/>
    <w:rsid w:val="00B21601"/>
    <w:rsid w:val="00B23067"/>
    <w:rsid w:val="00B23D0A"/>
    <w:rsid w:val="00B2530C"/>
    <w:rsid w:val="00B25FA0"/>
    <w:rsid w:val="00B27FF6"/>
    <w:rsid w:val="00B30375"/>
    <w:rsid w:val="00B30751"/>
    <w:rsid w:val="00B30FCC"/>
    <w:rsid w:val="00B32853"/>
    <w:rsid w:val="00B3397F"/>
    <w:rsid w:val="00B33D25"/>
    <w:rsid w:val="00B34218"/>
    <w:rsid w:val="00B34647"/>
    <w:rsid w:val="00B35CAB"/>
    <w:rsid w:val="00B36B2B"/>
    <w:rsid w:val="00B37018"/>
    <w:rsid w:val="00B37993"/>
    <w:rsid w:val="00B418E6"/>
    <w:rsid w:val="00B41C93"/>
    <w:rsid w:val="00B42C90"/>
    <w:rsid w:val="00B42D54"/>
    <w:rsid w:val="00B42E17"/>
    <w:rsid w:val="00B43CFA"/>
    <w:rsid w:val="00B4453F"/>
    <w:rsid w:val="00B462BD"/>
    <w:rsid w:val="00B465A7"/>
    <w:rsid w:val="00B4675A"/>
    <w:rsid w:val="00B50F9C"/>
    <w:rsid w:val="00B51579"/>
    <w:rsid w:val="00B525B9"/>
    <w:rsid w:val="00B5407B"/>
    <w:rsid w:val="00B55172"/>
    <w:rsid w:val="00B55BBF"/>
    <w:rsid w:val="00B56363"/>
    <w:rsid w:val="00B57BC0"/>
    <w:rsid w:val="00B60EB3"/>
    <w:rsid w:val="00B63B77"/>
    <w:rsid w:val="00B64CA1"/>
    <w:rsid w:val="00B656EB"/>
    <w:rsid w:val="00B666E9"/>
    <w:rsid w:val="00B670CC"/>
    <w:rsid w:val="00B6764A"/>
    <w:rsid w:val="00B67816"/>
    <w:rsid w:val="00B71334"/>
    <w:rsid w:val="00B72F46"/>
    <w:rsid w:val="00B73AB7"/>
    <w:rsid w:val="00B74188"/>
    <w:rsid w:val="00B7529D"/>
    <w:rsid w:val="00B75942"/>
    <w:rsid w:val="00B76C35"/>
    <w:rsid w:val="00B77044"/>
    <w:rsid w:val="00B83D98"/>
    <w:rsid w:val="00B853B8"/>
    <w:rsid w:val="00B86786"/>
    <w:rsid w:val="00B8761F"/>
    <w:rsid w:val="00B87ACF"/>
    <w:rsid w:val="00B9005A"/>
    <w:rsid w:val="00B9325C"/>
    <w:rsid w:val="00B933E0"/>
    <w:rsid w:val="00B939EA"/>
    <w:rsid w:val="00B94325"/>
    <w:rsid w:val="00B9571F"/>
    <w:rsid w:val="00B962A4"/>
    <w:rsid w:val="00B966B1"/>
    <w:rsid w:val="00BA2941"/>
    <w:rsid w:val="00BA437C"/>
    <w:rsid w:val="00BA4D1A"/>
    <w:rsid w:val="00BA5D5F"/>
    <w:rsid w:val="00BA6719"/>
    <w:rsid w:val="00BA751A"/>
    <w:rsid w:val="00BB0CDC"/>
    <w:rsid w:val="00BB1183"/>
    <w:rsid w:val="00BB1807"/>
    <w:rsid w:val="00BB18E8"/>
    <w:rsid w:val="00BB27AA"/>
    <w:rsid w:val="00BB4522"/>
    <w:rsid w:val="00BB6662"/>
    <w:rsid w:val="00BB6D1B"/>
    <w:rsid w:val="00BC190D"/>
    <w:rsid w:val="00BC1E74"/>
    <w:rsid w:val="00BC4FA1"/>
    <w:rsid w:val="00BC5C50"/>
    <w:rsid w:val="00BC7B57"/>
    <w:rsid w:val="00BD0506"/>
    <w:rsid w:val="00BD2E3D"/>
    <w:rsid w:val="00BD33BA"/>
    <w:rsid w:val="00BD39EA"/>
    <w:rsid w:val="00BD4907"/>
    <w:rsid w:val="00BD4DED"/>
    <w:rsid w:val="00BD5018"/>
    <w:rsid w:val="00BD57F2"/>
    <w:rsid w:val="00BD5F60"/>
    <w:rsid w:val="00BD717C"/>
    <w:rsid w:val="00BD7C75"/>
    <w:rsid w:val="00BE2011"/>
    <w:rsid w:val="00BE228E"/>
    <w:rsid w:val="00BE444B"/>
    <w:rsid w:val="00BE469D"/>
    <w:rsid w:val="00BE512A"/>
    <w:rsid w:val="00BE6043"/>
    <w:rsid w:val="00BE6C3B"/>
    <w:rsid w:val="00BF1808"/>
    <w:rsid w:val="00BF1FEC"/>
    <w:rsid w:val="00BF3F8A"/>
    <w:rsid w:val="00BF46F2"/>
    <w:rsid w:val="00BF487B"/>
    <w:rsid w:val="00BF4A55"/>
    <w:rsid w:val="00BF4FB7"/>
    <w:rsid w:val="00BF58AF"/>
    <w:rsid w:val="00BF5DF5"/>
    <w:rsid w:val="00BF6003"/>
    <w:rsid w:val="00BF606A"/>
    <w:rsid w:val="00BF62CB"/>
    <w:rsid w:val="00BF65B1"/>
    <w:rsid w:val="00BF7690"/>
    <w:rsid w:val="00C0008B"/>
    <w:rsid w:val="00C0202E"/>
    <w:rsid w:val="00C05084"/>
    <w:rsid w:val="00C06CB6"/>
    <w:rsid w:val="00C07725"/>
    <w:rsid w:val="00C078BD"/>
    <w:rsid w:val="00C13D40"/>
    <w:rsid w:val="00C15A6E"/>
    <w:rsid w:val="00C15F5A"/>
    <w:rsid w:val="00C20111"/>
    <w:rsid w:val="00C21682"/>
    <w:rsid w:val="00C21E03"/>
    <w:rsid w:val="00C24720"/>
    <w:rsid w:val="00C24A68"/>
    <w:rsid w:val="00C24B6E"/>
    <w:rsid w:val="00C253B9"/>
    <w:rsid w:val="00C25426"/>
    <w:rsid w:val="00C25AFE"/>
    <w:rsid w:val="00C261FA"/>
    <w:rsid w:val="00C27B53"/>
    <w:rsid w:val="00C30C65"/>
    <w:rsid w:val="00C3165F"/>
    <w:rsid w:val="00C34A5C"/>
    <w:rsid w:val="00C34D74"/>
    <w:rsid w:val="00C367F3"/>
    <w:rsid w:val="00C37175"/>
    <w:rsid w:val="00C37C52"/>
    <w:rsid w:val="00C4126D"/>
    <w:rsid w:val="00C4208A"/>
    <w:rsid w:val="00C42437"/>
    <w:rsid w:val="00C429FC"/>
    <w:rsid w:val="00C44282"/>
    <w:rsid w:val="00C459C2"/>
    <w:rsid w:val="00C45DDE"/>
    <w:rsid w:val="00C462B4"/>
    <w:rsid w:val="00C465C1"/>
    <w:rsid w:val="00C467BB"/>
    <w:rsid w:val="00C47BE2"/>
    <w:rsid w:val="00C53BEC"/>
    <w:rsid w:val="00C550FF"/>
    <w:rsid w:val="00C56818"/>
    <w:rsid w:val="00C63266"/>
    <w:rsid w:val="00C65484"/>
    <w:rsid w:val="00C65E16"/>
    <w:rsid w:val="00C669D9"/>
    <w:rsid w:val="00C66C72"/>
    <w:rsid w:val="00C67340"/>
    <w:rsid w:val="00C72C17"/>
    <w:rsid w:val="00C72F6D"/>
    <w:rsid w:val="00C743F0"/>
    <w:rsid w:val="00C74922"/>
    <w:rsid w:val="00C76298"/>
    <w:rsid w:val="00C76CED"/>
    <w:rsid w:val="00C800D0"/>
    <w:rsid w:val="00C80372"/>
    <w:rsid w:val="00C80765"/>
    <w:rsid w:val="00C820D4"/>
    <w:rsid w:val="00C84484"/>
    <w:rsid w:val="00C86D23"/>
    <w:rsid w:val="00C87934"/>
    <w:rsid w:val="00C87E5C"/>
    <w:rsid w:val="00C91660"/>
    <w:rsid w:val="00C97826"/>
    <w:rsid w:val="00CA1357"/>
    <w:rsid w:val="00CA1BE8"/>
    <w:rsid w:val="00CA1C8C"/>
    <w:rsid w:val="00CA200D"/>
    <w:rsid w:val="00CA305A"/>
    <w:rsid w:val="00CA6C43"/>
    <w:rsid w:val="00CA707C"/>
    <w:rsid w:val="00CA7AF3"/>
    <w:rsid w:val="00CB1336"/>
    <w:rsid w:val="00CB3C46"/>
    <w:rsid w:val="00CB3C8D"/>
    <w:rsid w:val="00CB3EC2"/>
    <w:rsid w:val="00CB45E6"/>
    <w:rsid w:val="00CB481D"/>
    <w:rsid w:val="00CB5FB6"/>
    <w:rsid w:val="00CB709A"/>
    <w:rsid w:val="00CC01F6"/>
    <w:rsid w:val="00CC0F63"/>
    <w:rsid w:val="00CC3E34"/>
    <w:rsid w:val="00CC4ECD"/>
    <w:rsid w:val="00CC771E"/>
    <w:rsid w:val="00CD1BB3"/>
    <w:rsid w:val="00CD3966"/>
    <w:rsid w:val="00CD4218"/>
    <w:rsid w:val="00CD73FB"/>
    <w:rsid w:val="00CD7768"/>
    <w:rsid w:val="00CE060C"/>
    <w:rsid w:val="00CE1490"/>
    <w:rsid w:val="00CE207F"/>
    <w:rsid w:val="00CE4244"/>
    <w:rsid w:val="00CE42D1"/>
    <w:rsid w:val="00CE4E1C"/>
    <w:rsid w:val="00CE57E9"/>
    <w:rsid w:val="00CE6061"/>
    <w:rsid w:val="00CE64BF"/>
    <w:rsid w:val="00CF055E"/>
    <w:rsid w:val="00CF0950"/>
    <w:rsid w:val="00CF162E"/>
    <w:rsid w:val="00CF1BE5"/>
    <w:rsid w:val="00CF1FFC"/>
    <w:rsid w:val="00CF3BD9"/>
    <w:rsid w:val="00CF3EAF"/>
    <w:rsid w:val="00CF4D64"/>
    <w:rsid w:val="00CF4E09"/>
    <w:rsid w:val="00CF64AD"/>
    <w:rsid w:val="00CF6C23"/>
    <w:rsid w:val="00CF7DB6"/>
    <w:rsid w:val="00D01E55"/>
    <w:rsid w:val="00D04F48"/>
    <w:rsid w:val="00D0564A"/>
    <w:rsid w:val="00D05E0F"/>
    <w:rsid w:val="00D149CC"/>
    <w:rsid w:val="00D16A01"/>
    <w:rsid w:val="00D17388"/>
    <w:rsid w:val="00D17661"/>
    <w:rsid w:val="00D235DA"/>
    <w:rsid w:val="00D2390C"/>
    <w:rsid w:val="00D23DF1"/>
    <w:rsid w:val="00D23FCF"/>
    <w:rsid w:val="00D25E21"/>
    <w:rsid w:val="00D25EB6"/>
    <w:rsid w:val="00D27038"/>
    <w:rsid w:val="00D30417"/>
    <w:rsid w:val="00D3068D"/>
    <w:rsid w:val="00D315C1"/>
    <w:rsid w:val="00D319F2"/>
    <w:rsid w:val="00D33289"/>
    <w:rsid w:val="00D3432A"/>
    <w:rsid w:val="00D3451A"/>
    <w:rsid w:val="00D34FE3"/>
    <w:rsid w:val="00D365AB"/>
    <w:rsid w:val="00D36B4F"/>
    <w:rsid w:val="00D40F38"/>
    <w:rsid w:val="00D41584"/>
    <w:rsid w:val="00D420BE"/>
    <w:rsid w:val="00D44785"/>
    <w:rsid w:val="00D501EF"/>
    <w:rsid w:val="00D51C55"/>
    <w:rsid w:val="00D51DE7"/>
    <w:rsid w:val="00D53DE4"/>
    <w:rsid w:val="00D55105"/>
    <w:rsid w:val="00D55A17"/>
    <w:rsid w:val="00D560A2"/>
    <w:rsid w:val="00D61145"/>
    <w:rsid w:val="00D6117E"/>
    <w:rsid w:val="00D626B0"/>
    <w:rsid w:val="00D71061"/>
    <w:rsid w:val="00D71203"/>
    <w:rsid w:val="00D714B0"/>
    <w:rsid w:val="00D716D8"/>
    <w:rsid w:val="00D71B4C"/>
    <w:rsid w:val="00D734FC"/>
    <w:rsid w:val="00D73F66"/>
    <w:rsid w:val="00D7416A"/>
    <w:rsid w:val="00D74CEF"/>
    <w:rsid w:val="00D7649B"/>
    <w:rsid w:val="00D7680A"/>
    <w:rsid w:val="00D7779B"/>
    <w:rsid w:val="00D815E2"/>
    <w:rsid w:val="00D82308"/>
    <w:rsid w:val="00D832DB"/>
    <w:rsid w:val="00D83426"/>
    <w:rsid w:val="00D83BCA"/>
    <w:rsid w:val="00D8416A"/>
    <w:rsid w:val="00D84D81"/>
    <w:rsid w:val="00D92160"/>
    <w:rsid w:val="00D93448"/>
    <w:rsid w:val="00D949B2"/>
    <w:rsid w:val="00D94C57"/>
    <w:rsid w:val="00D9592B"/>
    <w:rsid w:val="00D9785E"/>
    <w:rsid w:val="00DA0402"/>
    <w:rsid w:val="00DA22C8"/>
    <w:rsid w:val="00DA240C"/>
    <w:rsid w:val="00DA460F"/>
    <w:rsid w:val="00DB0F31"/>
    <w:rsid w:val="00DB1134"/>
    <w:rsid w:val="00DB1371"/>
    <w:rsid w:val="00DB1A83"/>
    <w:rsid w:val="00DB30C5"/>
    <w:rsid w:val="00DB322D"/>
    <w:rsid w:val="00DB35DD"/>
    <w:rsid w:val="00DB4176"/>
    <w:rsid w:val="00DC18C8"/>
    <w:rsid w:val="00DC1E6A"/>
    <w:rsid w:val="00DC2C85"/>
    <w:rsid w:val="00DC332B"/>
    <w:rsid w:val="00DC3617"/>
    <w:rsid w:val="00DC4C95"/>
    <w:rsid w:val="00DC59E7"/>
    <w:rsid w:val="00DC636C"/>
    <w:rsid w:val="00DC63E5"/>
    <w:rsid w:val="00DC6871"/>
    <w:rsid w:val="00DC6F9E"/>
    <w:rsid w:val="00DC72B1"/>
    <w:rsid w:val="00DD05B5"/>
    <w:rsid w:val="00DD1855"/>
    <w:rsid w:val="00DD1E13"/>
    <w:rsid w:val="00DD3B58"/>
    <w:rsid w:val="00DD40C9"/>
    <w:rsid w:val="00DD7141"/>
    <w:rsid w:val="00DE04D0"/>
    <w:rsid w:val="00DE1CB7"/>
    <w:rsid w:val="00DE1EE3"/>
    <w:rsid w:val="00DE284C"/>
    <w:rsid w:val="00DE3271"/>
    <w:rsid w:val="00DE3699"/>
    <w:rsid w:val="00DE43C7"/>
    <w:rsid w:val="00DE4797"/>
    <w:rsid w:val="00DE5CBA"/>
    <w:rsid w:val="00DE7355"/>
    <w:rsid w:val="00DE7592"/>
    <w:rsid w:val="00DE7633"/>
    <w:rsid w:val="00DE7C72"/>
    <w:rsid w:val="00DE7D81"/>
    <w:rsid w:val="00DE7DE6"/>
    <w:rsid w:val="00DE7E51"/>
    <w:rsid w:val="00DF10E8"/>
    <w:rsid w:val="00DF1FCD"/>
    <w:rsid w:val="00DF2C62"/>
    <w:rsid w:val="00DF366B"/>
    <w:rsid w:val="00DF389F"/>
    <w:rsid w:val="00DF522C"/>
    <w:rsid w:val="00DF5EAD"/>
    <w:rsid w:val="00DF6292"/>
    <w:rsid w:val="00DF7B19"/>
    <w:rsid w:val="00E0167B"/>
    <w:rsid w:val="00E0673B"/>
    <w:rsid w:val="00E06C32"/>
    <w:rsid w:val="00E06EFB"/>
    <w:rsid w:val="00E072CD"/>
    <w:rsid w:val="00E07673"/>
    <w:rsid w:val="00E07E05"/>
    <w:rsid w:val="00E10124"/>
    <w:rsid w:val="00E105A3"/>
    <w:rsid w:val="00E10AF1"/>
    <w:rsid w:val="00E12AC5"/>
    <w:rsid w:val="00E13E79"/>
    <w:rsid w:val="00E1453A"/>
    <w:rsid w:val="00E1487E"/>
    <w:rsid w:val="00E15E1A"/>
    <w:rsid w:val="00E169FD"/>
    <w:rsid w:val="00E21D41"/>
    <w:rsid w:val="00E22083"/>
    <w:rsid w:val="00E2236E"/>
    <w:rsid w:val="00E22744"/>
    <w:rsid w:val="00E22BB2"/>
    <w:rsid w:val="00E23B89"/>
    <w:rsid w:val="00E25692"/>
    <w:rsid w:val="00E27A5F"/>
    <w:rsid w:val="00E27C24"/>
    <w:rsid w:val="00E27E7F"/>
    <w:rsid w:val="00E30B1A"/>
    <w:rsid w:val="00E32F5F"/>
    <w:rsid w:val="00E33EBD"/>
    <w:rsid w:val="00E343D1"/>
    <w:rsid w:val="00E35A1D"/>
    <w:rsid w:val="00E36529"/>
    <w:rsid w:val="00E40B2E"/>
    <w:rsid w:val="00E41491"/>
    <w:rsid w:val="00E417ED"/>
    <w:rsid w:val="00E41FE6"/>
    <w:rsid w:val="00E429EE"/>
    <w:rsid w:val="00E43749"/>
    <w:rsid w:val="00E4375A"/>
    <w:rsid w:val="00E43A8F"/>
    <w:rsid w:val="00E4499B"/>
    <w:rsid w:val="00E44EFC"/>
    <w:rsid w:val="00E44F3F"/>
    <w:rsid w:val="00E45242"/>
    <w:rsid w:val="00E46415"/>
    <w:rsid w:val="00E47558"/>
    <w:rsid w:val="00E47D38"/>
    <w:rsid w:val="00E508CB"/>
    <w:rsid w:val="00E51D79"/>
    <w:rsid w:val="00E53456"/>
    <w:rsid w:val="00E5360B"/>
    <w:rsid w:val="00E53865"/>
    <w:rsid w:val="00E554F7"/>
    <w:rsid w:val="00E56D90"/>
    <w:rsid w:val="00E604DD"/>
    <w:rsid w:val="00E62819"/>
    <w:rsid w:val="00E62CA9"/>
    <w:rsid w:val="00E65AFF"/>
    <w:rsid w:val="00E66F8B"/>
    <w:rsid w:val="00E67316"/>
    <w:rsid w:val="00E67BF4"/>
    <w:rsid w:val="00E67F8B"/>
    <w:rsid w:val="00E704B3"/>
    <w:rsid w:val="00E70ED9"/>
    <w:rsid w:val="00E73263"/>
    <w:rsid w:val="00E7376C"/>
    <w:rsid w:val="00E75EEC"/>
    <w:rsid w:val="00E76847"/>
    <w:rsid w:val="00E80007"/>
    <w:rsid w:val="00E80240"/>
    <w:rsid w:val="00E83BE0"/>
    <w:rsid w:val="00E84377"/>
    <w:rsid w:val="00E85CB9"/>
    <w:rsid w:val="00E86BF6"/>
    <w:rsid w:val="00E86E49"/>
    <w:rsid w:val="00E8725E"/>
    <w:rsid w:val="00E92A0B"/>
    <w:rsid w:val="00E93222"/>
    <w:rsid w:val="00E93E70"/>
    <w:rsid w:val="00E941DD"/>
    <w:rsid w:val="00E947FE"/>
    <w:rsid w:val="00E951FD"/>
    <w:rsid w:val="00E952FD"/>
    <w:rsid w:val="00E96783"/>
    <w:rsid w:val="00E9691F"/>
    <w:rsid w:val="00EA0241"/>
    <w:rsid w:val="00EA0490"/>
    <w:rsid w:val="00EA0FE6"/>
    <w:rsid w:val="00EA123D"/>
    <w:rsid w:val="00EA2157"/>
    <w:rsid w:val="00EA5972"/>
    <w:rsid w:val="00EA603A"/>
    <w:rsid w:val="00EA663B"/>
    <w:rsid w:val="00EA75D8"/>
    <w:rsid w:val="00EA7DEE"/>
    <w:rsid w:val="00EB1C91"/>
    <w:rsid w:val="00EB2253"/>
    <w:rsid w:val="00EB2AC8"/>
    <w:rsid w:val="00EB3BAF"/>
    <w:rsid w:val="00EB48B9"/>
    <w:rsid w:val="00EB50FF"/>
    <w:rsid w:val="00EC008D"/>
    <w:rsid w:val="00EC06BF"/>
    <w:rsid w:val="00EC0BEA"/>
    <w:rsid w:val="00EC1B84"/>
    <w:rsid w:val="00EC3467"/>
    <w:rsid w:val="00EC35A5"/>
    <w:rsid w:val="00EC40CA"/>
    <w:rsid w:val="00EC4718"/>
    <w:rsid w:val="00EC4CB3"/>
    <w:rsid w:val="00EC57B5"/>
    <w:rsid w:val="00EC698B"/>
    <w:rsid w:val="00EC7566"/>
    <w:rsid w:val="00EC79E7"/>
    <w:rsid w:val="00ED23FB"/>
    <w:rsid w:val="00ED251D"/>
    <w:rsid w:val="00ED36FB"/>
    <w:rsid w:val="00ED41F6"/>
    <w:rsid w:val="00ED4B9F"/>
    <w:rsid w:val="00ED4F2C"/>
    <w:rsid w:val="00ED5577"/>
    <w:rsid w:val="00ED6C2D"/>
    <w:rsid w:val="00ED7FE3"/>
    <w:rsid w:val="00EE12A0"/>
    <w:rsid w:val="00EE1E85"/>
    <w:rsid w:val="00EE28DE"/>
    <w:rsid w:val="00EE3537"/>
    <w:rsid w:val="00EE418E"/>
    <w:rsid w:val="00EE5293"/>
    <w:rsid w:val="00EE5A45"/>
    <w:rsid w:val="00EE628A"/>
    <w:rsid w:val="00EF06F0"/>
    <w:rsid w:val="00EF1468"/>
    <w:rsid w:val="00EF3D2E"/>
    <w:rsid w:val="00EF3E4D"/>
    <w:rsid w:val="00EF3F12"/>
    <w:rsid w:val="00EF4D7C"/>
    <w:rsid w:val="00EF4E3B"/>
    <w:rsid w:val="00EF5126"/>
    <w:rsid w:val="00EF54BA"/>
    <w:rsid w:val="00F004BA"/>
    <w:rsid w:val="00F0080D"/>
    <w:rsid w:val="00F01168"/>
    <w:rsid w:val="00F016D0"/>
    <w:rsid w:val="00F01DC4"/>
    <w:rsid w:val="00F022FD"/>
    <w:rsid w:val="00F04353"/>
    <w:rsid w:val="00F0657B"/>
    <w:rsid w:val="00F07DD3"/>
    <w:rsid w:val="00F105E1"/>
    <w:rsid w:val="00F113A7"/>
    <w:rsid w:val="00F1491D"/>
    <w:rsid w:val="00F15812"/>
    <w:rsid w:val="00F1592F"/>
    <w:rsid w:val="00F16F9C"/>
    <w:rsid w:val="00F17584"/>
    <w:rsid w:val="00F17E07"/>
    <w:rsid w:val="00F2147C"/>
    <w:rsid w:val="00F214C5"/>
    <w:rsid w:val="00F23338"/>
    <w:rsid w:val="00F24650"/>
    <w:rsid w:val="00F2674A"/>
    <w:rsid w:val="00F26A92"/>
    <w:rsid w:val="00F26EEE"/>
    <w:rsid w:val="00F277D9"/>
    <w:rsid w:val="00F31224"/>
    <w:rsid w:val="00F32117"/>
    <w:rsid w:val="00F358DB"/>
    <w:rsid w:val="00F36E87"/>
    <w:rsid w:val="00F37EEE"/>
    <w:rsid w:val="00F4012F"/>
    <w:rsid w:val="00F404A3"/>
    <w:rsid w:val="00F407A7"/>
    <w:rsid w:val="00F40B75"/>
    <w:rsid w:val="00F412A7"/>
    <w:rsid w:val="00F41708"/>
    <w:rsid w:val="00F41FE5"/>
    <w:rsid w:val="00F43182"/>
    <w:rsid w:val="00F43B02"/>
    <w:rsid w:val="00F43BF4"/>
    <w:rsid w:val="00F451ED"/>
    <w:rsid w:val="00F47195"/>
    <w:rsid w:val="00F47CFB"/>
    <w:rsid w:val="00F47FEA"/>
    <w:rsid w:val="00F50B9C"/>
    <w:rsid w:val="00F52F6F"/>
    <w:rsid w:val="00F5523B"/>
    <w:rsid w:val="00F55E3F"/>
    <w:rsid w:val="00F56433"/>
    <w:rsid w:val="00F60BF5"/>
    <w:rsid w:val="00F6199B"/>
    <w:rsid w:val="00F62E9F"/>
    <w:rsid w:val="00F64F7E"/>
    <w:rsid w:val="00F6502E"/>
    <w:rsid w:val="00F66E85"/>
    <w:rsid w:val="00F6782E"/>
    <w:rsid w:val="00F67D6C"/>
    <w:rsid w:val="00F704C4"/>
    <w:rsid w:val="00F70861"/>
    <w:rsid w:val="00F71C84"/>
    <w:rsid w:val="00F71CFA"/>
    <w:rsid w:val="00F73298"/>
    <w:rsid w:val="00F733CB"/>
    <w:rsid w:val="00F7384E"/>
    <w:rsid w:val="00F73C6B"/>
    <w:rsid w:val="00F744DB"/>
    <w:rsid w:val="00F75418"/>
    <w:rsid w:val="00F75A3C"/>
    <w:rsid w:val="00F75D90"/>
    <w:rsid w:val="00F760F3"/>
    <w:rsid w:val="00F77DD5"/>
    <w:rsid w:val="00F80088"/>
    <w:rsid w:val="00F81186"/>
    <w:rsid w:val="00F816FD"/>
    <w:rsid w:val="00F83DE6"/>
    <w:rsid w:val="00F84A4A"/>
    <w:rsid w:val="00F84AF0"/>
    <w:rsid w:val="00F86225"/>
    <w:rsid w:val="00F90484"/>
    <w:rsid w:val="00F918AD"/>
    <w:rsid w:val="00F92B90"/>
    <w:rsid w:val="00F937D6"/>
    <w:rsid w:val="00F975BD"/>
    <w:rsid w:val="00FA0AB2"/>
    <w:rsid w:val="00FA169D"/>
    <w:rsid w:val="00FA1901"/>
    <w:rsid w:val="00FA1FA0"/>
    <w:rsid w:val="00FA1FEC"/>
    <w:rsid w:val="00FA20A1"/>
    <w:rsid w:val="00FA2926"/>
    <w:rsid w:val="00FA5118"/>
    <w:rsid w:val="00FA52F7"/>
    <w:rsid w:val="00FA5B66"/>
    <w:rsid w:val="00FA7314"/>
    <w:rsid w:val="00FA778B"/>
    <w:rsid w:val="00FB029E"/>
    <w:rsid w:val="00FB0346"/>
    <w:rsid w:val="00FB0F44"/>
    <w:rsid w:val="00FB18C9"/>
    <w:rsid w:val="00FB23F1"/>
    <w:rsid w:val="00FB354C"/>
    <w:rsid w:val="00FB41C1"/>
    <w:rsid w:val="00FB475A"/>
    <w:rsid w:val="00FB48B8"/>
    <w:rsid w:val="00FB4999"/>
    <w:rsid w:val="00FB4B02"/>
    <w:rsid w:val="00FB5ACF"/>
    <w:rsid w:val="00FB6A3B"/>
    <w:rsid w:val="00FB6D58"/>
    <w:rsid w:val="00FB7605"/>
    <w:rsid w:val="00FC0BF7"/>
    <w:rsid w:val="00FC1972"/>
    <w:rsid w:val="00FC46B2"/>
    <w:rsid w:val="00FC470C"/>
    <w:rsid w:val="00FC4A5D"/>
    <w:rsid w:val="00FC70C2"/>
    <w:rsid w:val="00FC772B"/>
    <w:rsid w:val="00FC7C5B"/>
    <w:rsid w:val="00FD191E"/>
    <w:rsid w:val="00FD4791"/>
    <w:rsid w:val="00FD5994"/>
    <w:rsid w:val="00FD5C1D"/>
    <w:rsid w:val="00FD7C0B"/>
    <w:rsid w:val="00FE1464"/>
    <w:rsid w:val="00FE39DD"/>
    <w:rsid w:val="00FE41BA"/>
    <w:rsid w:val="00FE7391"/>
    <w:rsid w:val="00FF1611"/>
    <w:rsid w:val="00FF1F93"/>
    <w:rsid w:val="00FF22A2"/>
    <w:rsid w:val="00FF3475"/>
    <w:rsid w:val="00FF4140"/>
    <w:rsid w:val="00FF4CAA"/>
    <w:rsid w:val="00FF4F91"/>
    <w:rsid w:val="00FF71F1"/>
    <w:rsid w:val="00FF75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4389"/>
    <w:pPr>
      <w:spacing w:after="200" w:line="276" w:lineRule="auto"/>
    </w:pPr>
    <w:rPr>
      <w:rFonts w:cs="Calibri"/>
      <w:lang w:val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767A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Hyperlink">
    <w:name w:val="Hyperlink"/>
    <w:basedOn w:val="DefaultParagraphFont"/>
    <w:uiPriority w:val="99"/>
    <w:rsid w:val="00767A2D"/>
    <w:rPr>
      <w:rFonts w:ascii="Tahoma" w:hAnsi="Tahoma" w:cs="Tahoma"/>
      <w:b/>
      <w:bCs/>
      <w:color w:val="DB7529"/>
      <w:sz w:val="17"/>
      <w:szCs w:val="17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avo.by/novosti/novosti-pravo-by/2016/november/22063/" TargetMode="External"/><Relationship Id="rId4" Type="http://schemas.openxmlformats.org/officeDocument/2006/relationships/hyperlink" Target="http://www.vitebskjust.gov.by/info/news/bazovaya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238</Words>
  <Characters>1361</Characters>
  <Application>Microsoft Office Outlook</Application>
  <DocSecurity>0</DocSecurity>
  <Lines>0</Lines>
  <Paragraphs>0</Paragraphs>
  <ScaleCrop>false</ScaleCrop>
  <Company>2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Ставки государственной пошлины </dc:title>
  <dc:subject/>
  <dc:creator>natali</dc:creator>
  <cp:keywords/>
  <dc:description/>
  <cp:lastModifiedBy>1</cp:lastModifiedBy>
  <cp:revision>2</cp:revision>
  <dcterms:created xsi:type="dcterms:W3CDTF">2021-02-01T12:51:00Z</dcterms:created>
  <dcterms:modified xsi:type="dcterms:W3CDTF">2021-02-01T12:51:00Z</dcterms:modified>
</cp:coreProperties>
</file>